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D4CC7" w14:textId="37612464" w:rsidR="00D56C27" w:rsidRPr="004D2832" w:rsidRDefault="00C126E8" w:rsidP="00D50772">
      <w:pPr>
        <w:tabs>
          <w:tab w:val="left" w:pos="6273"/>
        </w:tabs>
        <w:rPr>
          <w:color w:val="0B8ED8"/>
          <w:lang w:val="de-DE"/>
        </w:rPr>
      </w:pPr>
      <w:r>
        <w:rPr>
          <w:color w:val="0B8ED8"/>
          <w:lang w:val="de-DE"/>
        </w:rPr>
        <w:t>Unterstützung von Ideen</w:t>
      </w:r>
    </w:p>
    <w:p w14:paraId="47772D15" w14:textId="3AA26D90" w:rsidR="00D56C27" w:rsidRPr="004D2832" w:rsidRDefault="00C126E8" w:rsidP="00D56C27">
      <w:pPr>
        <w:tabs>
          <w:tab w:val="left" w:pos="6273"/>
        </w:tabs>
        <w:rPr>
          <w:b/>
          <w:bCs/>
          <w:color w:val="0B8ED8"/>
          <w:sz w:val="36"/>
          <w:szCs w:val="40"/>
          <w:lang w:val="de-DE"/>
        </w:rPr>
      </w:pPr>
      <w:r>
        <w:rPr>
          <w:b/>
          <w:bCs/>
          <w:color w:val="0B8ED8"/>
          <w:sz w:val="36"/>
          <w:szCs w:val="40"/>
          <w:lang w:val="de-DE"/>
        </w:rPr>
        <w:t>Antragsformular</w:t>
      </w:r>
    </w:p>
    <w:p w14:paraId="23D448D9" w14:textId="77777777" w:rsidR="009D2C9F" w:rsidRPr="00F73324" w:rsidRDefault="009D2C9F" w:rsidP="00D56C27">
      <w:pPr>
        <w:tabs>
          <w:tab w:val="left" w:pos="6273"/>
        </w:tabs>
      </w:pPr>
    </w:p>
    <w:tbl>
      <w:tblPr>
        <w:tblStyle w:val="Tabellenraster"/>
        <w:tblW w:w="8926" w:type="dxa"/>
        <w:tblLook w:val="04A0" w:firstRow="1" w:lastRow="0" w:firstColumn="1" w:lastColumn="0" w:noHBand="0" w:noVBand="1"/>
      </w:tblPr>
      <w:tblGrid>
        <w:gridCol w:w="2972"/>
        <w:gridCol w:w="5954"/>
      </w:tblGrid>
      <w:tr w:rsidR="00C126E8" w:rsidRPr="00EB06D8" w14:paraId="63CB5067" w14:textId="77777777" w:rsidTr="008C11E1">
        <w:trPr>
          <w:trHeight w:val="554"/>
        </w:trPr>
        <w:tc>
          <w:tcPr>
            <w:tcW w:w="8926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48F46B75" w14:textId="6BE33E26" w:rsidR="00C126E8" w:rsidRPr="00EB06D8" w:rsidRDefault="00C126E8" w:rsidP="00D50772">
            <w:pPr>
              <w:jc w:val="left"/>
              <w:rPr>
                <w:rFonts w:asciiTheme="minorHAnsi" w:hAnsiTheme="minorHAnsi" w:cstheme="minorHAnsi"/>
                <w:b/>
                <w:bCs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2"/>
              </w:rPr>
              <w:t>Allgemeines</w:t>
            </w:r>
          </w:p>
        </w:tc>
      </w:tr>
      <w:tr w:rsidR="00D50772" w:rsidRPr="00EB06D8" w14:paraId="2BD828B6" w14:textId="77777777" w:rsidTr="00764050"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top"/>
          </w:tcPr>
          <w:p w14:paraId="55D79D39" w14:textId="77777777" w:rsidR="00C126E8" w:rsidRPr="00764050" w:rsidRDefault="00C126E8" w:rsidP="00C126E8">
            <w:pPr>
              <w:tabs>
                <w:tab w:val="left" w:pos="567"/>
                <w:tab w:val="right" w:leader="dot" w:pos="10206"/>
              </w:tabs>
              <w:suppressAutoHyphens/>
              <w:spacing w:line="276" w:lineRule="auto"/>
              <w:jc w:val="left"/>
              <w:outlineLvl w:val="2"/>
              <w:rPr>
                <w:rFonts w:cs="Arial"/>
                <w:szCs w:val="22"/>
              </w:rPr>
            </w:pPr>
            <w:r w:rsidRPr="00764050">
              <w:rPr>
                <w:rFonts w:cs="Arial"/>
                <w:szCs w:val="22"/>
              </w:rPr>
              <w:t>Titel der Idee</w:t>
            </w:r>
          </w:p>
          <w:p w14:paraId="09D864A6" w14:textId="3C4A8AF1" w:rsidR="00D50772" w:rsidRPr="00764050" w:rsidRDefault="00D50772">
            <w:pPr>
              <w:jc w:val="left"/>
              <w:rPr>
                <w:rFonts w:asciiTheme="minorHAnsi" w:hAnsiTheme="minorHAnsi" w:cstheme="minorHAnsi"/>
                <w:b/>
                <w:bCs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top"/>
          </w:tcPr>
          <w:p w14:paraId="4D99F6FE" w14:textId="4861B2ED" w:rsidR="00412693" w:rsidRPr="00764050" w:rsidRDefault="00412693" w:rsidP="00871ACB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  <w:p w14:paraId="26A53B14" w14:textId="77777777" w:rsidR="00C00DF0" w:rsidRPr="00764050" w:rsidRDefault="00060AB4" w:rsidP="00C00DF0">
            <w:pPr>
              <w:jc w:val="left"/>
              <w:rPr>
                <w:rFonts w:asciiTheme="minorHAnsi" w:hAnsiTheme="minorHAnsi" w:cstheme="minorHAnsi"/>
                <w:szCs w:val="22"/>
              </w:rPr>
            </w:pPr>
            <w:r w:rsidRPr="00764050">
              <w:rPr>
                <w:rFonts w:asciiTheme="minorHAnsi" w:hAnsiTheme="minorHAnsi" w:cstheme="minorHAnsi"/>
                <w:szCs w:val="22"/>
              </w:rPr>
              <w:t xml:space="preserve"> </w:t>
            </w:r>
          </w:p>
        </w:tc>
      </w:tr>
      <w:tr w:rsidR="00D50772" w:rsidRPr="00EB06D8" w14:paraId="743DC81D" w14:textId="77777777" w:rsidTr="00764050"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top"/>
          </w:tcPr>
          <w:p w14:paraId="1E9E9BAC" w14:textId="6FA80D5A" w:rsidR="00D50772" w:rsidRPr="00764050" w:rsidRDefault="00C126E8">
            <w:pPr>
              <w:jc w:val="left"/>
              <w:rPr>
                <w:rFonts w:asciiTheme="minorHAnsi" w:hAnsiTheme="minorHAnsi" w:cstheme="minorHAnsi"/>
                <w:szCs w:val="22"/>
              </w:rPr>
            </w:pPr>
            <w:r w:rsidRPr="00764050">
              <w:rPr>
                <w:rFonts w:asciiTheme="minorHAnsi" w:hAnsiTheme="minorHAnsi" w:cstheme="minorHAnsi"/>
                <w:szCs w:val="22"/>
              </w:rPr>
              <w:t>Schwerpunktthema</w:t>
            </w:r>
          </w:p>
        </w:tc>
        <w:tc>
          <w:tcPr>
            <w:tcW w:w="59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top"/>
          </w:tcPr>
          <w:p w14:paraId="31A493B4" w14:textId="77777777" w:rsidR="00C126E8" w:rsidRPr="00C126E8" w:rsidRDefault="00C126E8" w:rsidP="00C126E8">
            <w:pPr>
              <w:jc w:val="left"/>
              <w:rPr>
                <w:rFonts w:asciiTheme="minorHAnsi" w:hAnsiTheme="minorHAnsi" w:cstheme="minorHAnsi"/>
                <w:szCs w:val="22"/>
              </w:rPr>
            </w:pPr>
            <w:r w:rsidRPr="00C126E8">
              <w:rPr>
                <w:rFonts w:asciiTheme="minorHAnsi" w:hAnsiTheme="minorHAnsi" w:cstheme="minorHAnsi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Klimawandel, Tourismus, Grundversorgung, Kooperationen"/>
                  </w:textInput>
                </w:ffData>
              </w:fldChar>
            </w:r>
            <w:bookmarkStart w:id="0" w:name="Text1"/>
            <w:r w:rsidRPr="00C126E8">
              <w:rPr>
                <w:rFonts w:asciiTheme="minorHAnsi" w:hAnsiTheme="minorHAnsi" w:cstheme="minorHAnsi"/>
                <w:szCs w:val="22"/>
              </w:rPr>
              <w:instrText xml:space="preserve"> FORMTEXT </w:instrText>
            </w:r>
            <w:r w:rsidRPr="00C126E8">
              <w:rPr>
                <w:rFonts w:asciiTheme="minorHAnsi" w:hAnsiTheme="minorHAnsi" w:cstheme="minorHAnsi"/>
                <w:szCs w:val="22"/>
              </w:rPr>
            </w:r>
            <w:r w:rsidRPr="00C126E8">
              <w:rPr>
                <w:rFonts w:asciiTheme="minorHAnsi" w:hAnsiTheme="minorHAnsi" w:cstheme="minorHAnsi"/>
                <w:szCs w:val="22"/>
              </w:rPr>
              <w:fldChar w:fldCharType="separate"/>
            </w:r>
            <w:r w:rsidRPr="00C126E8">
              <w:rPr>
                <w:rFonts w:asciiTheme="minorHAnsi" w:hAnsiTheme="minorHAnsi" w:cstheme="minorHAnsi"/>
                <w:szCs w:val="22"/>
              </w:rPr>
              <w:t>Klimawandel, Tourismus, Grundversorgung, Kooperationen</w:t>
            </w:r>
            <w:r w:rsidRPr="00C126E8">
              <w:rPr>
                <w:rFonts w:asciiTheme="minorHAnsi" w:hAnsiTheme="minorHAnsi" w:cstheme="minorHAnsi"/>
                <w:szCs w:val="22"/>
              </w:rPr>
              <w:fldChar w:fldCharType="end"/>
            </w:r>
            <w:bookmarkEnd w:id="0"/>
          </w:p>
          <w:p w14:paraId="0B04E07D" w14:textId="77777777" w:rsidR="00B96DED" w:rsidRPr="00764050" w:rsidRDefault="00B96DED" w:rsidP="000F0F6A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  <w:p w14:paraId="36C665D7" w14:textId="77777777" w:rsidR="00C126E8" w:rsidRPr="00764050" w:rsidRDefault="00C126E8" w:rsidP="000F0F6A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D50772" w:rsidRPr="00EB06D8" w14:paraId="222F03EE" w14:textId="77777777" w:rsidTr="00764050"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top"/>
          </w:tcPr>
          <w:p w14:paraId="7D7E4595" w14:textId="77777777" w:rsidR="008C11E1" w:rsidRPr="00764050" w:rsidRDefault="008C11E1" w:rsidP="008C11E1">
            <w:pPr>
              <w:tabs>
                <w:tab w:val="left" w:pos="567"/>
                <w:tab w:val="right" w:leader="dot" w:pos="10206"/>
              </w:tabs>
              <w:suppressAutoHyphens/>
              <w:spacing w:line="276" w:lineRule="auto"/>
              <w:jc w:val="left"/>
              <w:outlineLvl w:val="2"/>
              <w:rPr>
                <w:rFonts w:cs="Arial"/>
                <w:szCs w:val="22"/>
              </w:rPr>
            </w:pPr>
            <w:r w:rsidRPr="00764050">
              <w:rPr>
                <w:rFonts w:cs="Arial"/>
                <w:szCs w:val="22"/>
              </w:rPr>
              <w:t>Antragssteller/in:</w:t>
            </w:r>
          </w:p>
          <w:p w14:paraId="0132E6AB" w14:textId="52A97607" w:rsidR="00D50772" w:rsidRPr="00764050" w:rsidRDefault="00D50772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top"/>
          </w:tcPr>
          <w:p w14:paraId="515BCE45" w14:textId="77777777" w:rsidR="008C11E1" w:rsidRPr="00764050" w:rsidRDefault="008C11E1" w:rsidP="008C11E1">
            <w:pPr>
              <w:spacing w:line="276" w:lineRule="auto"/>
              <w:jc w:val="left"/>
              <w:rPr>
                <w:rFonts w:cs="Arial"/>
                <w:szCs w:val="22"/>
                <w:lang w:eastAsia="fr-FR"/>
              </w:rPr>
            </w:pPr>
            <w:r w:rsidRPr="00764050">
              <w:rPr>
                <w:rFonts w:cs="Arial"/>
                <w:szCs w:val="22"/>
                <w:highlight w:val="lightGray"/>
                <w:lang w:eastAsia="fr-FR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Name"/>
                  </w:textInput>
                </w:ffData>
              </w:fldChar>
            </w:r>
            <w:bookmarkStart w:id="1" w:name="Text2"/>
            <w:r w:rsidRPr="00764050">
              <w:rPr>
                <w:rFonts w:cs="Arial"/>
                <w:szCs w:val="22"/>
                <w:highlight w:val="lightGray"/>
                <w:lang w:eastAsia="fr-FR"/>
              </w:rPr>
              <w:instrText xml:space="preserve"> FORMTEXT </w:instrText>
            </w:r>
            <w:r w:rsidRPr="00764050">
              <w:rPr>
                <w:rFonts w:cs="Arial"/>
                <w:szCs w:val="22"/>
                <w:highlight w:val="lightGray"/>
                <w:lang w:eastAsia="fr-FR"/>
              </w:rPr>
            </w:r>
            <w:r w:rsidRPr="00764050">
              <w:rPr>
                <w:rFonts w:cs="Arial"/>
                <w:szCs w:val="22"/>
                <w:highlight w:val="lightGray"/>
                <w:lang w:eastAsia="fr-FR"/>
              </w:rPr>
              <w:fldChar w:fldCharType="separate"/>
            </w:r>
            <w:r w:rsidRPr="00764050">
              <w:rPr>
                <w:rFonts w:cs="Arial"/>
                <w:noProof/>
                <w:szCs w:val="22"/>
                <w:highlight w:val="lightGray"/>
                <w:lang w:eastAsia="fr-FR"/>
              </w:rPr>
              <w:t>Name</w:t>
            </w:r>
            <w:r w:rsidRPr="00764050">
              <w:rPr>
                <w:szCs w:val="22"/>
              </w:rPr>
              <w:fldChar w:fldCharType="end"/>
            </w:r>
            <w:bookmarkEnd w:id="1"/>
          </w:p>
          <w:p w14:paraId="4A052015" w14:textId="77777777" w:rsidR="008C11E1" w:rsidRPr="00764050" w:rsidRDefault="008C11E1" w:rsidP="008C11E1">
            <w:pPr>
              <w:spacing w:line="276" w:lineRule="auto"/>
              <w:jc w:val="left"/>
              <w:rPr>
                <w:rFonts w:cs="Arial"/>
                <w:szCs w:val="22"/>
                <w:lang w:eastAsia="fr-FR"/>
              </w:rPr>
            </w:pPr>
            <w:r w:rsidRPr="00764050">
              <w:rPr>
                <w:rFonts w:cs="Arial"/>
                <w:szCs w:val="22"/>
                <w:highlight w:val="lightGray"/>
                <w:lang w:eastAsia="fr-FR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Telefon"/>
                  </w:textInput>
                </w:ffData>
              </w:fldChar>
            </w:r>
            <w:bookmarkStart w:id="2" w:name="Text4"/>
            <w:r w:rsidRPr="00764050">
              <w:rPr>
                <w:rFonts w:cs="Arial"/>
                <w:szCs w:val="22"/>
                <w:highlight w:val="lightGray"/>
                <w:lang w:eastAsia="fr-FR"/>
              </w:rPr>
              <w:instrText xml:space="preserve"> FORMTEXT </w:instrText>
            </w:r>
            <w:r w:rsidRPr="00764050">
              <w:rPr>
                <w:rFonts w:cs="Arial"/>
                <w:szCs w:val="22"/>
                <w:highlight w:val="lightGray"/>
                <w:lang w:eastAsia="fr-FR"/>
              </w:rPr>
            </w:r>
            <w:r w:rsidRPr="00764050">
              <w:rPr>
                <w:rFonts w:cs="Arial"/>
                <w:szCs w:val="22"/>
                <w:highlight w:val="lightGray"/>
                <w:lang w:eastAsia="fr-FR"/>
              </w:rPr>
              <w:fldChar w:fldCharType="separate"/>
            </w:r>
            <w:r w:rsidRPr="00764050">
              <w:rPr>
                <w:rFonts w:cs="Arial"/>
                <w:noProof/>
                <w:szCs w:val="22"/>
                <w:highlight w:val="lightGray"/>
                <w:lang w:eastAsia="fr-FR"/>
              </w:rPr>
              <w:t>Telefon</w:t>
            </w:r>
            <w:r w:rsidRPr="00764050">
              <w:rPr>
                <w:szCs w:val="22"/>
              </w:rPr>
              <w:fldChar w:fldCharType="end"/>
            </w:r>
            <w:bookmarkEnd w:id="2"/>
          </w:p>
          <w:p w14:paraId="41AC9880" w14:textId="77777777" w:rsidR="008C11E1" w:rsidRPr="00764050" w:rsidRDefault="008C11E1" w:rsidP="008C11E1">
            <w:pPr>
              <w:spacing w:line="276" w:lineRule="auto"/>
              <w:jc w:val="left"/>
              <w:rPr>
                <w:rFonts w:cs="Arial"/>
                <w:szCs w:val="22"/>
                <w:lang w:eastAsia="fr-FR"/>
              </w:rPr>
            </w:pPr>
            <w:r w:rsidRPr="00764050">
              <w:rPr>
                <w:rFonts w:cs="Arial"/>
                <w:szCs w:val="22"/>
                <w:highlight w:val="lightGray"/>
                <w:lang w:eastAsia="fr-FR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Mailadresse"/>
                  </w:textInput>
                </w:ffData>
              </w:fldChar>
            </w:r>
            <w:bookmarkStart w:id="3" w:name="Text5"/>
            <w:r w:rsidRPr="00764050">
              <w:rPr>
                <w:rFonts w:cs="Arial"/>
                <w:szCs w:val="22"/>
                <w:highlight w:val="lightGray"/>
                <w:lang w:eastAsia="fr-FR"/>
              </w:rPr>
              <w:instrText xml:space="preserve"> FORMTEXT </w:instrText>
            </w:r>
            <w:r w:rsidRPr="00764050">
              <w:rPr>
                <w:rFonts w:cs="Arial"/>
                <w:szCs w:val="22"/>
                <w:highlight w:val="lightGray"/>
                <w:lang w:eastAsia="fr-FR"/>
              </w:rPr>
            </w:r>
            <w:r w:rsidRPr="00764050">
              <w:rPr>
                <w:rFonts w:cs="Arial"/>
                <w:szCs w:val="22"/>
                <w:highlight w:val="lightGray"/>
                <w:lang w:eastAsia="fr-FR"/>
              </w:rPr>
              <w:fldChar w:fldCharType="separate"/>
            </w:r>
            <w:r w:rsidRPr="00764050">
              <w:rPr>
                <w:rFonts w:cs="Arial"/>
                <w:noProof/>
                <w:szCs w:val="22"/>
                <w:highlight w:val="lightGray"/>
                <w:lang w:eastAsia="fr-FR"/>
              </w:rPr>
              <w:t>Mailadresse</w:t>
            </w:r>
            <w:r w:rsidRPr="00764050">
              <w:rPr>
                <w:szCs w:val="22"/>
              </w:rPr>
              <w:fldChar w:fldCharType="end"/>
            </w:r>
            <w:bookmarkEnd w:id="3"/>
          </w:p>
          <w:p w14:paraId="266C420F" w14:textId="77777777" w:rsidR="00B46EC4" w:rsidRPr="00764050" w:rsidRDefault="00B46EC4" w:rsidP="00C332A4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1E20BF" w:rsidRPr="00EB06D8" w14:paraId="748E5EDC" w14:textId="77777777" w:rsidTr="00764050"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top"/>
          </w:tcPr>
          <w:p w14:paraId="0BE01A8B" w14:textId="77777777" w:rsidR="008C11E1" w:rsidRPr="00764050" w:rsidRDefault="008C11E1" w:rsidP="008C11E1">
            <w:pPr>
              <w:tabs>
                <w:tab w:val="left" w:pos="567"/>
                <w:tab w:val="right" w:leader="dot" w:pos="10206"/>
              </w:tabs>
              <w:suppressAutoHyphens/>
              <w:spacing w:line="276" w:lineRule="auto"/>
              <w:jc w:val="left"/>
              <w:outlineLvl w:val="2"/>
              <w:rPr>
                <w:rFonts w:cs="Arial"/>
                <w:szCs w:val="22"/>
              </w:rPr>
            </w:pPr>
            <w:r w:rsidRPr="00764050">
              <w:rPr>
                <w:rFonts w:cs="Arial"/>
                <w:szCs w:val="22"/>
              </w:rPr>
              <w:t>Datum der Antragsstellung:</w:t>
            </w:r>
          </w:p>
          <w:p w14:paraId="00B68A12" w14:textId="1EBFE6D4" w:rsidR="001E20BF" w:rsidRPr="00764050" w:rsidRDefault="001E20BF">
            <w:pPr>
              <w:jc w:val="left"/>
              <w:rPr>
                <w:rFonts w:asciiTheme="minorHAnsi" w:hAnsiTheme="minorHAnsi" w:cstheme="minorHAnsi"/>
                <w:b/>
                <w:bCs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top"/>
          </w:tcPr>
          <w:sdt>
            <w:sdtPr>
              <w:rPr>
                <w:rFonts w:asciiTheme="minorHAnsi" w:hAnsiTheme="minorHAnsi" w:cstheme="minorHAnsi"/>
                <w:szCs w:val="22"/>
              </w:rPr>
              <w:id w:val="-2124445660"/>
              <w:placeholder>
                <w:docPart w:val="4147312B4E5441819938F4011E4F60BF"/>
              </w:placeholder>
              <w:showingPlcHdr/>
              <w:date w:fullDate="2023-02-16T00:00:00Z">
                <w:dateFormat w:val="dd.MM.yyyy"/>
                <w:lid w:val="de-CH"/>
                <w:storeMappedDataAs w:val="dateTime"/>
                <w:calendar w:val="gregorian"/>
              </w:date>
            </w:sdtPr>
            <w:sdtContent>
              <w:p w14:paraId="0CA098AD" w14:textId="77777777" w:rsidR="008C11E1" w:rsidRPr="008C11E1" w:rsidRDefault="008C11E1" w:rsidP="008C11E1">
                <w:pPr>
                  <w:jc w:val="left"/>
                  <w:rPr>
                    <w:rFonts w:asciiTheme="minorHAnsi" w:hAnsiTheme="minorHAnsi" w:cstheme="minorHAnsi"/>
                    <w:szCs w:val="22"/>
                  </w:rPr>
                </w:pPr>
                <w:r w:rsidRPr="008C11E1">
                  <w:rPr>
                    <w:rFonts w:asciiTheme="minorHAnsi" w:hAnsiTheme="minorHAnsi" w:cstheme="minorHAnsi"/>
                    <w:szCs w:val="22"/>
                  </w:rPr>
                  <w:t>Klicken oder tippen Sie, um ein Datum einzugeben.</w:t>
                </w:r>
              </w:p>
            </w:sdtContent>
          </w:sdt>
          <w:p w14:paraId="034120A7" w14:textId="77777777" w:rsidR="001A337F" w:rsidRPr="00764050" w:rsidRDefault="001A337F" w:rsidP="004F4AE5">
            <w:pPr>
              <w:jc w:val="left"/>
              <w:rPr>
                <w:rFonts w:asciiTheme="minorHAnsi" w:hAnsiTheme="minorHAnsi" w:cstheme="minorHAnsi"/>
                <w:b/>
                <w:bCs/>
                <w:szCs w:val="22"/>
              </w:rPr>
            </w:pPr>
            <w:r w:rsidRPr="00764050">
              <w:rPr>
                <w:rFonts w:asciiTheme="minorHAnsi" w:hAnsiTheme="minorHAnsi" w:cstheme="minorHAnsi"/>
                <w:szCs w:val="22"/>
              </w:rPr>
              <w:t xml:space="preserve"> </w:t>
            </w:r>
          </w:p>
        </w:tc>
      </w:tr>
    </w:tbl>
    <w:p w14:paraId="5B4A97DD" w14:textId="77777777" w:rsidR="00445B98" w:rsidRDefault="00445B98" w:rsidP="00777C22">
      <w:pPr>
        <w:rPr>
          <w:rFonts w:cs="Arial"/>
          <w:szCs w:val="22"/>
        </w:rPr>
      </w:pPr>
    </w:p>
    <w:p w14:paraId="0A0F3B3C" w14:textId="77777777" w:rsidR="00764050" w:rsidRDefault="00764050" w:rsidP="00777C22">
      <w:pPr>
        <w:rPr>
          <w:rFonts w:cs="Arial"/>
          <w:szCs w:val="22"/>
        </w:rPr>
      </w:pPr>
    </w:p>
    <w:tbl>
      <w:tblPr>
        <w:tblStyle w:val="Tabellenraster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764050" w:rsidRPr="00EB06D8" w14:paraId="5E5FFAFF" w14:textId="77777777" w:rsidTr="00D470D3">
        <w:trPr>
          <w:trHeight w:val="554"/>
        </w:trPr>
        <w:tc>
          <w:tcPr>
            <w:tcW w:w="8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56498AD5" w14:textId="6B60485B" w:rsidR="00764050" w:rsidRPr="00EB06D8" w:rsidRDefault="00764050" w:rsidP="00D470D3">
            <w:pPr>
              <w:jc w:val="left"/>
              <w:rPr>
                <w:rFonts w:asciiTheme="minorHAnsi" w:hAnsiTheme="minorHAnsi" w:cstheme="minorHAnsi"/>
                <w:b/>
                <w:bCs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2"/>
              </w:rPr>
              <w:t>Idee - Hintergrundinformationen</w:t>
            </w:r>
          </w:p>
        </w:tc>
      </w:tr>
      <w:tr w:rsidR="0088099B" w:rsidRPr="00764050" w14:paraId="33772326" w14:textId="77777777" w:rsidTr="00E409DA">
        <w:tc>
          <w:tcPr>
            <w:tcW w:w="8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top"/>
          </w:tcPr>
          <w:p w14:paraId="66B791FA" w14:textId="77777777" w:rsidR="0088099B" w:rsidRDefault="0088099B" w:rsidP="0088099B">
            <w:pPr>
              <w:jc w:val="left"/>
              <w:rPr>
                <w:rFonts w:cs="Arial"/>
                <w:szCs w:val="22"/>
              </w:rPr>
            </w:pPr>
            <w:r w:rsidRPr="0088099B">
              <w:rPr>
                <w:rFonts w:cs="Arial"/>
                <w:szCs w:val="22"/>
              </w:rPr>
              <w:t>Zusammenfassende Beschreibung der Idee:</w:t>
            </w:r>
          </w:p>
          <w:p w14:paraId="415FC535" w14:textId="77777777" w:rsidR="0088099B" w:rsidRPr="0088099B" w:rsidRDefault="0088099B" w:rsidP="0088099B">
            <w:pPr>
              <w:jc w:val="left"/>
              <w:rPr>
                <w:rFonts w:cs="Arial"/>
                <w:szCs w:val="22"/>
              </w:rPr>
            </w:pPr>
          </w:p>
          <w:p w14:paraId="121D53EE" w14:textId="77777777" w:rsidR="0088099B" w:rsidRPr="0088099B" w:rsidRDefault="0088099B" w:rsidP="0088099B">
            <w:pPr>
              <w:jc w:val="left"/>
              <w:rPr>
                <w:rFonts w:cs="Arial"/>
                <w:szCs w:val="22"/>
              </w:rPr>
            </w:pPr>
          </w:p>
          <w:p w14:paraId="0A29847E" w14:textId="77777777" w:rsidR="0088099B" w:rsidRPr="0088099B" w:rsidRDefault="0088099B" w:rsidP="0088099B">
            <w:pPr>
              <w:jc w:val="left"/>
              <w:rPr>
                <w:rFonts w:cs="Arial"/>
                <w:szCs w:val="22"/>
              </w:rPr>
            </w:pPr>
          </w:p>
          <w:p w14:paraId="75CC7DA2" w14:textId="77777777" w:rsidR="0088099B" w:rsidRPr="0088099B" w:rsidRDefault="0088099B" w:rsidP="0088099B">
            <w:pPr>
              <w:jc w:val="left"/>
              <w:rPr>
                <w:rFonts w:cs="Arial"/>
                <w:szCs w:val="22"/>
              </w:rPr>
            </w:pPr>
          </w:p>
          <w:p w14:paraId="40FCA1F8" w14:textId="77777777" w:rsidR="0088099B" w:rsidRPr="0088099B" w:rsidRDefault="0088099B" w:rsidP="0088099B">
            <w:pPr>
              <w:jc w:val="left"/>
              <w:rPr>
                <w:rFonts w:cs="Arial"/>
                <w:szCs w:val="22"/>
              </w:rPr>
            </w:pPr>
          </w:p>
          <w:p w14:paraId="36DE7326" w14:textId="77777777" w:rsidR="0088099B" w:rsidRPr="0088099B" w:rsidRDefault="0088099B" w:rsidP="0088099B">
            <w:pPr>
              <w:jc w:val="left"/>
              <w:rPr>
                <w:rFonts w:cs="Arial"/>
                <w:szCs w:val="22"/>
              </w:rPr>
            </w:pPr>
          </w:p>
          <w:p w14:paraId="0EF43A4C" w14:textId="77777777" w:rsidR="0088099B" w:rsidRPr="0088099B" w:rsidRDefault="0088099B" w:rsidP="0088099B">
            <w:pPr>
              <w:jc w:val="left"/>
              <w:rPr>
                <w:rFonts w:cs="Arial"/>
                <w:szCs w:val="22"/>
              </w:rPr>
            </w:pPr>
          </w:p>
          <w:p w14:paraId="4A6D1FA5" w14:textId="77777777" w:rsidR="0088099B" w:rsidRPr="0088099B" w:rsidRDefault="0088099B" w:rsidP="0088099B">
            <w:pPr>
              <w:jc w:val="left"/>
              <w:rPr>
                <w:rFonts w:cs="Arial"/>
                <w:szCs w:val="22"/>
              </w:rPr>
            </w:pPr>
          </w:p>
          <w:p w14:paraId="63546EF9" w14:textId="77777777" w:rsidR="0088099B" w:rsidRPr="0088099B" w:rsidRDefault="0088099B" w:rsidP="0088099B">
            <w:pPr>
              <w:jc w:val="left"/>
              <w:rPr>
                <w:rFonts w:cs="Arial"/>
                <w:szCs w:val="22"/>
              </w:rPr>
            </w:pPr>
          </w:p>
          <w:p w14:paraId="5B85B4D4" w14:textId="7BEA4DCC" w:rsidR="0088099B" w:rsidRPr="00764050" w:rsidRDefault="0088099B" w:rsidP="00D470D3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292165" w:rsidRPr="00764050" w14:paraId="58A71293" w14:textId="77777777" w:rsidTr="00BC3B9B">
        <w:tc>
          <w:tcPr>
            <w:tcW w:w="8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top"/>
          </w:tcPr>
          <w:p w14:paraId="1B5488BB" w14:textId="77777777" w:rsidR="00292165" w:rsidRPr="00292165" w:rsidRDefault="00292165" w:rsidP="00292165">
            <w:pPr>
              <w:jc w:val="left"/>
              <w:rPr>
                <w:rFonts w:asciiTheme="minorHAnsi" w:hAnsiTheme="minorHAnsi" w:cstheme="minorHAnsi"/>
                <w:szCs w:val="22"/>
              </w:rPr>
            </w:pPr>
            <w:r w:rsidRPr="00292165">
              <w:rPr>
                <w:rFonts w:asciiTheme="minorHAnsi" w:hAnsiTheme="minorHAnsi" w:cstheme="minorHAnsi"/>
                <w:szCs w:val="22"/>
              </w:rPr>
              <w:t>Beschreibung der Mittelverwendung:</w:t>
            </w:r>
          </w:p>
          <w:p w14:paraId="150E3053" w14:textId="77777777" w:rsidR="00292165" w:rsidRPr="00292165" w:rsidRDefault="00292165" w:rsidP="00292165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  <w:p w14:paraId="5C609114" w14:textId="77777777" w:rsidR="00292165" w:rsidRPr="00292165" w:rsidRDefault="00292165" w:rsidP="00292165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  <w:p w14:paraId="7FAA9D8E" w14:textId="77777777" w:rsidR="00292165" w:rsidRPr="00292165" w:rsidRDefault="00292165" w:rsidP="00292165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  <w:p w14:paraId="4F6B4300" w14:textId="77777777" w:rsidR="00292165" w:rsidRPr="00292165" w:rsidRDefault="00292165" w:rsidP="00292165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  <w:p w14:paraId="60F63EED" w14:textId="77777777" w:rsidR="00292165" w:rsidRPr="00292165" w:rsidRDefault="00292165" w:rsidP="00292165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  <w:p w14:paraId="61D8E176" w14:textId="77777777" w:rsidR="00292165" w:rsidRPr="00292165" w:rsidRDefault="00292165" w:rsidP="00292165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  <w:p w14:paraId="584E6420" w14:textId="77777777" w:rsidR="00292165" w:rsidRPr="00292165" w:rsidRDefault="00292165" w:rsidP="00292165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  <w:p w14:paraId="52640DEB" w14:textId="77777777" w:rsidR="00292165" w:rsidRPr="00292165" w:rsidRDefault="00292165" w:rsidP="00292165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  <w:p w14:paraId="12A80137" w14:textId="77777777" w:rsidR="00292165" w:rsidRDefault="00292165" w:rsidP="00D470D3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  <w:p w14:paraId="004E5888" w14:textId="77777777" w:rsidR="00292165" w:rsidRPr="00764050" w:rsidRDefault="00292165" w:rsidP="00D470D3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</w:tr>
    </w:tbl>
    <w:p w14:paraId="525B9F44" w14:textId="7B0FA5E7" w:rsidR="00292165" w:rsidRDefault="00292165" w:rsidP="00777C22">
      <w:pPr>
        <w:rPr>
          <w:rFonts w:cs="Arial"/>
          <w:szCs w:val="22"/>
        </w:rPr>
      </w:pPr>
    </w:p>
    <w:p w14:paraId="225C921F" w14:textId="77777777" w:rsidR="00292165" w:rsidRDefault="00292165">
      <w:pPr>
        <w:spacing w:line="276" w:lineRule="auto"/>
        <w:jc w:val="left"/>
        <w:rPr>
          <w:rFonts w:cs="Arial"/>
          <w:szCs w:val="22"/>
        </w:rPr>
      </w:pPr>
      <w:r>
        <w:rPr>
          <w:rFonts w:cs="Arial"/>
          <w:szCs w:val="22"/>
        </w:rPr>
        <w:br w:type="page"/>
      </w:r>
    </w:p>
    <w:tbl>
      <w:tblPr>
        <w:tblStyle w:val="Tabellenraster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292165" w:rsidRPr="00EB06D8" w14:paraId="59319B35" w14:textId="77777777" w:rsidTr="00D470D3">
        <w:trPr>
          <w:trHeight w:val="554"/>
        </w:trPr>
        <w:tc>
          <w:tcPr>
            <w:tcW w:w="8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</w:tcPr>
          <w:p w14:paraId="553E7C41" w14:textId="32EAB0FC" w:rsidR="00292165" w:rsidRPr="00292165" w:rsidRDefault="00292165" w:rsidP="00292165">
            <w:pPr>
              <w:spacing w:line="276" w:lineRule="auto"/>
              <w:jc w:val="left"/>
              <w:rPr>
                <w:rFonts w:cs="Arial"/>
                <w:sz w:val="21"/>
                <w:szCs w:val="21"/>
                <w:lang w:eastAsia="fr-FR"/>
              </w:rPr>
            </w:pPr>
            <w:r w:rsidRPr="00292165">
              <w:rPr>
                <w:rFonts w:asciiTheme="minorHAnsi" w:hAnsiTheme="minorHAnsi" w:cstheme="minorHAnsi"/>
                <w:b/>
                <w:bCs/>
                <w:szCs w:val="22"/>
              </w:rPr>
              <w:lastRenderedPageBreak/>
              <w:t>Folgeprojekt – Hintergrundinformationen</w:t>
            </w:r>
          </w:p>
        </w:tc>
      </w:tr>
      <w:tr w:rsidR="00292165" w:rsidRPr="00764050" w14:paraId="18FC50DB" w14:textId="77777777" w:rsidTr="00D470D3">
        <w:tc>
          <w:tcPr>
            <w:tcW w:w="8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top"/>
          </w:tcPr>
          <w:p w14:paraId="33C28FA5" w14:textId="77777777" w:rsidR="00292165" w:rsidRPr="00292165" w:rsidRDefault="00292165" w:rsidP="00292165">
            <w:pPr>
              <w:jc w:val="left"/>
              <w:rPr>
                <w:rFonts w:cs="Arial"/>
                <w:szCs w:val="22"/>
              </w:rPr>
            </w:pPr>
            <w:r w:rsidRPr="00292165">
              <w:rPr>
                <w:rFonts w:cs="Arial"/>
                <w:szCs w:val="22"/>
              </w:rPr>
              <w:t>Beschreibung des regionalen Mehrwerts:</w:t>
            </w:r>
          </w:p>
          <w:p w14:paraId="4A0D8E20" w14:textId="77777777" w:rsidR="00292165" w:rsidRPr="00292165" w:rsidRDefault="00292165" w:rsidP="00292165">
            <w:pPr>
              <w:jc w:val="left"/>
              <w:rPr>
                <w:rFonts w:cs="Arial"/>
                <w:szCs w:val="22"/>
              </w:rPr>
            </w:pPr>
          </w:p>
          <w:p w14:paraId="05122BA8" w14:textId="77777777" w:rsidR="00292165" w:rsidRPr="00292165" w:rsidRDefault="00292165" w:rsidP="00292165">
            <w:pPr>
              <w:jc w:val="left"/>
              <w:rPr>
                <w:rFonts w:cs="Arial"/>
                <w:szCs w:val="22"/>
              </w:rPr>
            </w:pPr>
          </w:p>
          <w:p w14:paraId="25219131" w14:textId="77777777" w:rsidR="00292165" w:rsidRPr="00292165" w:rsidRDefault="00292165" w:rsidP="00292165">
            <w:pPr>
              <w:jc w:val="left"/>
              <w:rPr>
                <w:rFonts w:cs="Arial"/>
                <w:szCs w:val="22"/>
              </w:rPr>
            </w:pPr>
          </w:p>
          <w:p w14:paraId="13CBD161" w14:textId="77777777" w:rsidR="00292165" w:rsidRPr="00292165" w:rsidRDefault="00292165" w:rsidP="00292165">
            <w:pPr>
              <w:jc w:val="left"/>
              <w:rPr>
                <w:rFonts w:cs="Arial"/>
                <w:szCs w:val="22"/>
              </w:rPr>
            </w:pPr>
          </w:p>
          <w:p w14:paraId="30F632BE" w14:textId="77777777" w:rsidR="00292165" w:rsidRPr="0088099B" w:rsidRDefault="00292165" w:rsidP="00D470D3">
            <w:pPr>
              <w:jc w:val="left"/>
              <w:rPr>
                <w:rFonts w:cs="Arial"/>
                <w:szCs w:val="22"/>
              </w:rPr>
            </w:pPr>
          </w:p>
          <w:p w14:paraId="70055E37" w14:textId="77777777" w:rsidR="00292165" w:rsidRPr="00764050" w:rsidRDefault="00292165" w:rsidP="00D470D3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292165" w:rsidRPr="00764050" w14:paraId="5F17C106" w14:textId="77777777" w:rsidTr="00D470D3">
        <w:tc>
          <w:tcPr>
            <w:tcW w:w="8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top"/>
          </w:tcPr>
          <w:p w14:paraId="2FD63D86" w14:textId="77777777" w:rsidR="00292165" w:rsidRDefault="00292165" w:rsidP="00292165">
            <w:pPr>
              <w:spacing w:line="276" w:lineRule="auto"/>
              <w:jc w:val="left"/>
              <w:rPr>
                <w:rFonts w:cs="Arial"/>
                <w:sz w:val="21"/>
                <w:szCs w:val="21"/>
                <w:lang w:eastAsia="fr-FR"/>
              </w:rPr>
            </w:pPr>
            <w:r>
              <w:rPr>
                <w:rFonts w:cs="Arial"/>
                <w:sz w:val="21"/>
                <w:szCs w:val="21"/>
                <w:lang w:eastAsia="fr-FR"/>
              </w:rPr>
              <w:t>Angedachte Organisation des Folgeprojektes:</w:t>
            </w:r>
          </w:p>
          <w:p w14:paraId="4902FA4C" w14:textId="77777777" w:rsidR="00292165" w:rsidRDefault="00292165" w:rsidP="00292165">
            <w:pPr>
              <w:spacing w:line="276" w:lineRule="auto"/>
              <w:jc w:val="left"/>
              <w:rPr>
                <w:rFonts w:cs="Arial"/>
                <w:sz w:val="21"/>
                <w:szCs w:val="21"/>
                <w:lang w:eastAsia="fr-FR"/>
              </w:rPr>
            </w:pPr>
          </w:p>
          <w:p w14:paraId="124918EE" w14:textId="77777777" w:rsidR="00292165" w:rsidRDefault="00292165" w:rsidP="00292165">
            <w:pPr>
              <w:spacing w:line="276" w:lineRule="auto"/>
              <w:jc w:val="left"/>
              <w:rPr>
                <w:rFonts w:cs="Arial"/>
                <w:sz w:val="21"/>
                <w:szCs w:val="21"/>
                <w:lang w:eastAsia="fr-FR"/>
              </w:rPr>
            </w:pPr>
          </w:p>
          <w:p w14:paraId="194E200E" w14:textId="77777777" w:rsidR="00292165" w:rsidRDefault="00292165" w:rsidP="00292165">
            <w:pPr>
              <w:spacing w:line="276" w:lineRule="auto"/>
              <w:jc w:val="left"/>
              <w:rPr>
                <w:rFonts w:cs="Arial"/>
                <w:sz w:val="21"/>
                <w:szCs w:val="21"/>
                <w:lang w:eastAsia="fr-FR"/>
              </w:rPr>
            </w:pPr>
          </w:p>
          <w:p w14:paraId="65307866" w14:textId="77777777" w:rsidR="00292165" w:rsidRDefault="00292165" w:rsidP="00292165">
            <w:pPr>
              <w:spacing w:line="276" w:lineRule="auto"/>
              <w:jc w:val="left"/>
              <w:rPr>
                <w:rFonts w:cs="Arial"/>
                <w:sz w:val="21"/>
                <w:szCs w:val="21"/>
                <w:lang w:eastAsia="fr-FR"/>
              </w:rPr>
            </w:pPr>
          </w:p>
          <w:p w14:paraId="0F87CD8E" w14:textId="77777777" w:rsidR="00292165" w:rsidRDefault="00292165" w:rsidP="00292165">
            <w:pPr>
              <w:spacing w:line="276" w:lineRule="auto"/>
              <w:jc w:val="left"/>
              <w:rPr>
                <w:rFonts w:cs="Arial"/>
                <w:sz w:val="21"/>
                <w:szCs w:val="21"/>
                <w:lang w:eastAsia="fr-FR"/>
              </w:rPr>
            </w:pPr>
          </w:p>
          <w:p w14:paraId="560A2AC6" w14:textId="77777777" w:rsidR="00292165" w:rsidRPr="00764050" w:rsidRDefault="00292165" w:rsidP="00D470D3">
            <w:pPr>
              <w:jc w:val="left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292165" w:rsidRPr="00764050" w14:paraId="49843B91" w14:textId="77777777" w:rsidTr="00D470D3">
        <w:tc>
          <w:tcPr>
            <w:tcW w:w="89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top"/>
          </w:tcPr>
          <w:p w14:paraId="40BF7268" w14:textId="77777777" w:rsidR="00292165" w:rsidRDefault="00292165" w:rsidP="00292165">
            <w:pPr>
              <w:spacing w:line="276" w:lineRule="auto"/>
              <w:jc w:val="left"/>
              <w:rPr>
                <w:rFonts w:cs="Arial"/>
                <w:sz w:val="21"/>
                <w:szCs w:val="21"/>
                <w:lang w:eastAsia="fr-FR"/>
              </w:rPr>
            </w:pPr>
            <w:r>
              <w:rPr>
                <w:rFonts w:cs="Arial"/>
                <w:sz w:val="21"/>
                <w:szCs w:val="21"/>
                <w:lang w:eastAsia="fr-FR"/>
              </w:rPr>
              <w:t>Budgetplanung des Folgeprojektes:</w:t>
            </w:r>
          </w:p>
          <w:p w14:paraId="0B94D222" w14:textId="77777777" w:rsidR="00292165" w:rsidRDefault="00292165" w:rsidP="00292165">
            <w:pPr>
              <w:spacing w:line="276" w:lineRule="auto"/>
              <w:jc w:val="left"/>
              <w:rPr>
                <w:rFonts w:cs="Arial"/>
                <w:sz w:val="21"/>
                <w:szCs w:val="21"/>
                <w:lang w:eastAsia="fr-FR"/>
              </w:rPr>
            </w:pPr>
          </w:p>
          <w:p w14:paraId="674E075D" w14:textId="77777777" w:rsidR="00292165" w:rsidRDefault="00292165" w:rsidP="00292165">
            <w:pPr>
              <w:spacing w:line="276" w:lineRule="auto"/>
              <w:jc w:val="left"/>
              <w:rPr>
                <w:rFonts w:cs="Arial"/>
                <w:sz w:val="21"/>
                <w:szCs w:val="21"/>
                <w:lang w:eastAsia="fr-FR"/>
              </w:rPr>
            </w:pPr>
          </w:p>
          <w:p w14:paraId="377D70A6" w14:textId="77777777" w:rsidR="00292165" w:rsidRDefault="00292165" w:rsidP="00292165">
            <w:pPr>
              <w:spacing w:line="276" w:lineRule="auto"/>
              <w:jc w:val="left"/>
              <w:rPr>
                <w:rFonts w:cs="Arial"/>
                <w:sz w:val="21"/>
                <w:szCs w:val="21"/>
                <w:lang w:eastAsia="fr-FR"/>
              </w:rPr>
            </w:pPr>
          </w:p>
          <w:p w14:paraId="62575F6D" w14:textId="77777777" w:rsidR="00292165" w:rsidRDefault="00292165" w:rsidP="00292165">
            <w:pPr>
              <w:spacing w:line="276" w:lineRule="auto"/>
              <w:jc w:val="left"/>
              <w:rPr>
                <w:rFonts w:cs="Arial"/>
                <w:sz w:val="21"/>
                <w:szCs w:val="21"/>
                <w:lang w:eastAsia="fr-FR"/>
              </w:rPr>
            </w:pPr>
          </w:p>
          <w:p w14:paraId="4CF4D19B" w14:textId="77777777" w:rsidR="00292165" w:rsidRDefault="00292165" w:rsidP="00292165">
            <w:pPr>
              <w:spacing w:line="276" w:lineRule="auto"/>
              <w:jc w:val="left"/>
              <w:rPr>
                <w:rFonts w:cs="Arial"/>
                <w:sz w:val="21"/>
                <w:szCs w:val="21"/>
                <w:lang w:eastAsia="fr-FR"/>
              </w:rPr>
            </w:pPr>
          </w:p>
          <w:p w14:paraId="503CDA01" w14:textId="77777777" w:rsidR="00292165" w:rsidRDefault="00292165" w:rsidP="00292165">
            <w:pPr>
              <w:spacing w:line="276" w:lineRule="auto"/>
              <w:jc w:val="left"/>
              <w:rPr>
                <w:rFonts w:cs="Arial"/>
                <w:sz w:val="21"/>
                <w:szCs w:val="21"/>
                <w:lang w:eastAsia="fr-FR"/>
              </w:rPr>
            </w:pPr>
          </w:p>
        </w:tc>
      </w:tr>
    </w:tbl>
    <w:p w14:paraId="7F08436D" w14:textId="77777777" w:rsidR="00764050" w:rsidRDefault="00764050" w:rsidP="00777C22">
      <w:pPr>
        <w:rPr>
          <w:rFonts w:cs="Arial"/>
          <w:szCs w:val="22"/>
        </w:rPr>
      </w:pPr>
    </w:p>
    <w:p w14:paraId="1D718770" w14:textId="32BA42F1" w:rsidR="00292165" w:rsidRDefault="00292165" w:rsidP="00292165">
      <w:pPr>
        <w:spacing w:line="276" w:lineRule="auto"/>
        <w:rPr>
          <w:rFonts w:cs="Arial"/>
          <w:sz w:val="21"/>
          <w:szCs w:val="21"/>
          <w:lang w:eastAsia="fr-FR"/>
        </w:rPr>
      </w:pPr>
    </w:p>
    <w:tbl>
      <w:tblPr>
        <w:tblStyle w:val="Tabellenraster"/>
        <w:tblW w:w="8926" w:type="dxa"/>
        <w:tblLook w:val="04A0" w:firstRow="1" w:lastRow="0" w:firstColumn="1" w:lastColumn="0" w:noHBand="0" w:noVBand="1"/>
      </w:tblPr>
      <w:tblGrid>
        <w:gridCol w:w="6799"/>
        <w:gridCol w:w="2127"/>
      </w:tblGrid>
      <w:tr w:rsidR="00292165" w:rsidRPr="00764050" w14:paraId="047C71EE" w14:textId="77777777" w:rsidTr="00292165">
        <w:trPr>
          <w:trHeight w:val="567"/>
        </w:trPr>
        <w:tc>
          <w:tcPr>
            <w:tcW w:w="67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E87B24" w14:textId="6FEB35FA" w:rsidR="00292165" w:rsidRDefault="00292165" w:rsidP="00292165">
            <w:pPr>
              <w:spacing w:before="60" w:after="60" w:line="276" w:lineRule="auto"/>
              <w:jc w:val="left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  <w:lang w:eastAsia="fr-FR"/>
              </w:rPr>
              <w:t>Beantragter Betrag:</w:t>
            </w:r>
          </w:p>
        </w:tc>
        <w:tc>
          <w:tcPr>
            <w:tcW w:w="21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63A9F8" w14:textId="3448BE99" w:rsidR="00292165" w:rsidRDefault="00292165" w:rsidP="00292165">
            <w:pPr>
              <w:spacing w:line="276" w:lineRule="auto"/>
              <w:jc w:val="left"/>
              <w:rPr>
                <w:rFonts w:cs="Arial"/>
                <w:sz w:val="21"/>
                <w:szCs w:val="21"/>
                <w:lang w:eastAsia="fr-FR"/>
              </w:rPr>
            </w:pPr>
            <w:r w:rsidRPr="00292165">
              <w:rPr>
                <w:rFonts w:cs="Arial"/>
                <w:sz w:val="21"/>
                <w:szCs w:val="21"/>
                <w:lang w:eastAsia="fr-FR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max. CHF 5'000"/>
                  </w:textInput>
                </w:ffData>
              </w:fldChar>
            </w:r>
            <w:bookmarkStart w:id="4" w:name="Text6"/>
            <w:r w:rsidRPr="00292165">
              <w:rPr>
                <w:rFonts w:cs="Arial"/>
                <w:sz w:val="21"/>
                <w:szCs w:val="21"/>
                <w:lang w:eastAsia="fr-FR"/>
              </w:rPr>
              <w:instrText xml:space="preserve"> FORMTEXT </w:instrText>
            </w:r>
            <w:r w:rsidRPr="00292165">
              <w:rPr>
                <w:rFonts w:cs="Arial"/>
                <w:sz w:val="21"/>
                <w:szCs w:val="21"/>
                <w:lang w:eastAsia="fr-FR"/>
              </w:rPr>
            </w:r>
            <w:r w:rsidRPr="00292165">
              <w:rPr>
                <w:rFonts w:cs="Arial"/>
                <w:sz w:val="21"/>
                <w:szCs w:val="21"/>
                <w:lang w:eastAsia="fr-FR"/>
              </w:rPr>
              <w:fldChar w:fldCharType="separate"/>
            </w:r>
            <w:r w:rsidRPr="00292165">
              <w:rPr>
                <w:rFonts w:cs="Arial"/>
                <w:sz w:val="21"/>
                <w:szCs w:val="21"/>
                <w:lang w:eastAsia="fr-FR"/>
              </w:rPr>
              <w:t>max. CHF 5'000</w:t>
            </w:r>
            <w:bookmarkEnd w:id="4"/>
            <w:r w:rsidRPr="00292165">
              <w:rPr>
                <w:rFonts w:cs="Arial"/>
                <w:sz w:val="21"/>
                <w:szCs w:val="21"/>
                <w:lang w:eastAsia="fr-FR"/>
              </w:rPr>
              <w:fldChar w:fldCharType="end"/>
            </w:r>
          </w:p>
        </w:tc>
      </w:tr>
    </w:tbl>
    <w:p w14:paraId="3565C7B6" w14:textId="77777777" w:rsidR="00292165" w:rsidRPr="00292165" w:rsidRDefault="00292165" w:rsidP="00292165">
      <w:pPr>
        <w:rPr>
          <w:rFonts w:cs="Arial"/>
          <w:szCs w:val="22"/>
        </w:rPr>
      </w:pPr>
    </w:p>
    <w:p w14:paraId="1CAB5C1F" w14:textId="77777777" w:rsidR="00292165" w:rsidRPr="00292165" w:rsidRDefault="00292165" w:rsidP="00292165">
      <w:pPr>
        <w:rPr>
          <w:rFonts w:cs="Arial"/>
          <w:szCs w:val="22"/>
        </w:rPr>
      </w:pPr>
    </w:p>
    <w:p w14:paraId="74F9E448" w14:textId="77777777" w:rsidR="00292165" w:rsidRPr="00292165" w:rsidRDefault="00292165" w:rsidP="00292165">
      <w:pPr>
        <w:rPr>
          <w:rFonts w:cs="Arial"/>
          <w:szCs w:val="22"/>
        </w:rPr>
      </w:pPr>
    </w:p>
    <w:p w14:paraId="31B781E3" w14:textId="77777777" w:rsidR="00292165" w:rsidRPr="00292165" w:rsidRDefault="00292165" w:rsidP="00292165">
      <w:pPr>
        <w:rPr>
          <w:rFonts w:cs="Arial"/>
          <w:szCs w:val="22"/>
        </w:rPr>
      </w:pPr>
    </w:p>
    <w:p w14:paraId="67FEB24F" w14:textId="77777777" w:rsidR="00292165" w:rsidRPr="00292165" w:rsidRDefault="00292165" w:rsidP="00292165">
      <w:pPr>
        <w:rPr>
          <w:rFonts w:cs="Arial"/>
          <w:szCs w:val="22"/>
        </w:rPr>
      </w:pPr>
    </w:p>
    <w:p w14:paraId="310B8087" w14:textId="77777777" w:rsidR="00292165" w:rsidRPr="00292165" w:rsidRDefault="00292165" w:rsidP="00292165">
      <w:pPr>
        <w:rPr>
          <w:rFonts w:cs="Arial"/>
          <w:szCs w:val="22"/>
        </w:rPr>
      </w:pPr>
    </w:p>
    <w:tbl>
      <w:tblPr>
        <w:tblStyle w:val="Tabellenraster"/>
        <w:tblW w:w="90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252"/>
        <w:gridCol w:w="567"/>
        <w:gridCol w:w="4252"/>
      </w:tblGrid>
      <w:tr w:rsidR="00292165" w:rsidRPr="00292165" w14:paraId="73498E07" w14:textId="77777777" w:rsidTr="00292165"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4E903D" w14:textId="77777777" w:rsidR="00292165" w:rsidRPr="00292165" w:rsidRDefault="00292165" w:rsidP="00292165">
            <w:pPr>
              <w:rPr>
                <w:rFonts w:cs="Arial"/>
                <w:szCs w:val="22"/>
              </w:rPr>
            </w:pPr>
          </w:p>
          <w:p w14:paraId="5E003BCA" w14:textId="77777777" w:rsidR="00292165" w:rsidRPr="00292165" w:rsidRDefault="00292165" w:rsidP="00292165">
            <w:pPr>
              <w:rPr>
                <w:rFonts w:cs="Arial"/>
                <w:szCs w:val="22"/>
              </w:rPr>
            </w:pPr>
          </w:p>
          <w:p w14:paraId="4A02A719" w14:textId="77777777" w:rsidR="00292165" w:rsidRPr="00292165" w:rsidRDefault="00292165" w:rsidP="00292165">
            <w:pPr>
              <w:rPr>
                <w:rFonts w:cs="Arial"/>
                <w:szCs w:val="22"/>
              </w:rPr>
            </w:pPr>
          </w:p>
        </w:tc>
        <w:tc>
          <w:tcPr>
            <w:tcW w:w="567" w:type="dxa"/>
          </w:tcPr>
          <w:p w14:paraId="62D14771" w14:textId="77777777" w:rsidR="00292165" w:rsidRPr="00292165" w:rsidRDefault="00292165" w:rsidP="00292165">
            <w:pPr>
              <w:rPr>
                <w:rFonts w:cs="Arial"/>
                <w:szCs w:val="2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AEA055" w14:textId="77777777" w:rsidR="00292165" w:rsidRPr="00292165" w:rsidRDefault="00292165" w:rsidP="00292165">
            <w:pPr>
              <w:rPr>
                <w:rFonts w:cs="Arial"/>
                <w:szCs w:val="22"/>
              </w:rPr>
            </w:pPr>
          </w:p>
        </w:tc>
      </w:tr>
      <w:tr w:rsidR="00292165" w:rsidRPr="00292165" w14:paraId="3A241B71" w14:textId="77777777" w:rsidTr="00292165">
        <w:tc>
          <w:tcPr>
            <w:tcW w:w="42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7DAA8BD" w14:textId="77777777" w:rsidR="00292165" w:rsidRPr="00292165" w:rsidRDefault="00292165" w:rsidP="00292165">
            <w:pPr>
              <w:rPr>
                <w:rFonts w:cs="Arial"/>
                <w:szCs w:val="22"/>
              </w:rPr>
            </w:pPr>
            <w:r w:rsidRPr="00292165">
              <w:rPr>
                <w:rFonts w:cs="Arial"/>
                <w:szCs w:val="22"/>
              </w:rPr>
              <w:t>Ort und Datum</w:t>
            </w:r>
          </w:p>
        </w:tc>
        <w:tc>
          <w:tcPr>
            <w:tcW w:w="567" w:type="dxa"/>
          </w:tcPr>
          <w:p w14:paraId="4A8840C9" w14:textId="77777777" w:rsidR="00292165" w:rsidRPr="00292165" w:rsidRDefault="00292165" w:rsidP="00292165">
            <w:pPr>
              <w:rPr>
                <w:rFonts w:cs="Arial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2A4EF6" w14:textId="77777777" w:rsidR="00292165" w:rsidRPr="00292165" w:rsidRDefault="00292165" w:rsidP="00292165">
            <w:pPr>
              <w:rPr>
                <w:rFonts w:cs="Arial"/>
                <w:szCs w:val="22"/>
              </w:rPr>
            </w:pPr>
            <w:r w:rsidRPr="00292165">
              <w:rPr>
                <w:rFonts w:cs="Arial"/>
                <w:szCs w:val="22"/>
              </w:rPr>
              <w:t>Unterschrift Antragssteller/in</w:t>
            </w:r>
          </w:p>
        </w:tc>
      </w:tr>
    </w:tbl>
    <w:p w14:paraId="163DA35B" w14:textId="77777777" w:rsidR="00292165" w:rsidRPr="00292165" w:rsidRDefault="00292165" w:rsidP="00292165">
      <w:pPr>
        <w:rPr>
          <w:rFonts w:cs="Arial"/>
          <w:szCs w:val="22"/>
        </w:rPr>
      </w:pPr>
    </w:p>
    <w:p w14:paraId="151478A7" w14:textId="77777777" w:rsidR="00292165" w:rsidRPr="00764050" w:rsidRDefault="00292165" w:rsidP="00777C22">
      <w:pPr>
        <w:rPr>
          <w:rFonts w:cs="Arial"/>
          <w:szCs w:val="22"/>
        </w:rPr>
      </w:pPr>
    </w:p>
    <w:sectPr w:rsidR="00292165" w:rsidRPr="00764050" w:rsidSect="00D50772">
      <w:headerReference w:type="default" r:id="rId11"/>
      <w:footerReference w:type="default" r:id="rId12"/>
      <w:headerReference w:type="first" r:id="rId13"/>
      <w:type w:val="continuous"/>
      <w:pgSz w:w="11906" w:h="16838" w:code="9"/>
      <w:pgMar w:top="2269" w:right="1274" w:bottom="1134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EEB7C" w14:textId="77777777" w:rsidR="00C51F77" w:rsidRDefault="00C51F77" w:rsidP="00DA0062">
      <w:r>
        <w:separator/>
      </w:r>
    </w:p>
    <w:p w14:paraId="374CB0BD" w14:textId="77777777" w:rsidR="00C51F77" w:rsidRDefault="00C51F77"/>
  </w:endnote>
  <w:endnote w:type="continuationSeparator" w:id="0">
    <w:p w14:paraId="6F80E3A2" w14:textId="77777777" w:rsidR="00C51F77" w:rsidRDefault="00C51F77" w:rsidP="00DA0062">
      <w:r>
        <w:continuationSeparator/>
      </w:r>
    </w:p>
    <w:p w14:paraId="3EA9BA28" w14:textId="77777777" w:rsidR="00C51F77" w:rsidRDefault="00C51F77"/>
  </w:endnote>
  <w:endnote w:type="continuationNotice" w:id="1">
    <w:p w14:paraId="0692796D" w14:textId="77777777" w:rsidR="00C51F77" w:rsidRDefault="00C51F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utiger">
    <w:altName w:val="Calibri"/>
    <w:panose1 w:val="020B05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Arial"/>
        <w:color w:val="A6A6A6" w:themeColor="background1" w:themeShade="A6"/>
        <w:sz w:val="16"/>
        <w:szCs w:val="16"/>
      </w:rPr>
      <w:id w:val="57837704"/>
      <w:docPartObj>
        <w:docPartGallery w:val="Page Numbers (Bottom of Page)"/>
        <w:docPartUnique/>
      </w:docPartObj>
    </w:sdtPr>
    <w:sdtContent>
      <w:p w14:paraId="5473DA4E" w14:textId="77777777" w:rsidR="00E77856" w:rsidRPr="00FB40FF" w:rsidRDefault="00000000" w:rsidP="00FB40FF">
        <w:pPr>
          <w:pStyle w:val="Kopfzeile"/>
          <w:ind w:firstLine="708"/>
          <w:jc w:val="right"/>
          <w:rPr>
            <w:color w:val="A6A6A6" w:themeColor="background1" w:themeShade="A6"/>
            <w:sz w:val="16"/>
            <w:szCs w:val="16"/>
          </w:rPr>
        </w:pPr>
        <w:sdt>
          <w:sdtPr>
            <w:rPr>
              <w:color w:val="A6A6A6" w:themeColor="background1" w:themeShade="A6"/>
              <w:sz w:val="16"/>
              <w:szCs w:val="16"/>
            </w:rPr>
            <w:id w:val="-907918332"/>
            <w:docPartObj>
              <w:docPartGallery w:val="Page Numbers (Top of Page)"/>
              <w:docPartUnique/>
            </w:docPartObj>
          </w:sdtPr>
          <w:sdtContent>
            <w:r w:rsidR="00E77856" w:rsidRPr="00FB40FF">
              <w:rPr>
                <w:color w:val="A6A6A6" w:themeColor="background1" w:themeShade="A6"/>
                <w:sz w:val="16"/>
                <w:szCs w:val="16"/>
                <w:lang w:val="de-DE"/>
              </w:rPr>
              <w:t xml:space="preserve"> </w:t>
            </w:r>
            <w:r w:rsidR="00E77856" w:rsidRPr="00FB40FF">
              <w:rPr>
                <w:color w:val="A6A6A6" w:themeColor="background1" w:themeShade="A6"/>
                <w:sz w:val="16"/>
                <w:szCs w:val="16"/>
                <w:lang w:val="de-DE"/>
              </w:rPr>
              <w:tab/>
            </w:r>
            <w:r w:rsidR="00E77856" w:rsidRPr="00FB40FF">
              <w:rPr>
                <w:color w:val="A6A6A6" w:themeColor="background1" w:themeShade="A6"/>
                <w:sz w:val="16"/>
                <w:szCs w:val="16"/>
                <w:lang w:val="de-DE"/>
              </w:rPr>
              <w:tab/>
            </w:r>
            <w:r w:rsidR="00E77856" w:rsidRPr="00FB40FF">
              <w:rPr>
                <w:bCs/>
                <w:color w:val="A6A6A6" w:themeColor="background1" w:themeShade="A6"/>
                <w:sz w:val="16"/>
                <w:szCs w:val="16"/>
              </w:rPr>
              <w:fldChar w:fldCharType="begin"/>
            </w:r>
            <w:r w:rsidR="00E77856" w:rsidRPr="00FB40FF">
              <w:rPr>
                <w:bCs/>
                <w:color w:val="A6A6A6" w:themeColor="background1" w:themeShade="A6"/>
                <w:sz w:val="16"/>
                <w:szCs w:val="16"/>
              </w:rPr>
              <w:instrText>PAGE</w:instrText>
            </w:r>
            <w:r w:rsidR="00E77856" w:rsidRPr="00FB40FF">
              <w:rPr>
                <w:bCs/>
                <w:color w:val="A6A6A6" w:themeColor="background1" w:themeShade="A6"/>
                <w:sz w:val="16"/>
                <w:szCs w:val="16"/>
              </w:rPr>
              <w:fldChar w:fldCharType="separate"/>
            </w:r>
            <w:r w:rsidR="003B5FF1">
              <w:rPr>
                <w:bCs/>
                <w:noProof/>
                <w:color w:val="A6A6A6" w:themeColor="background1" w:themeShade="A6"/>
                <w:sz w:val="16"/>
                <w:szCs w:val="16"/>
              </w:rPr>
              <w:t>2</w:t>
            </w:r>
            <w:r w:rsidR="00E77856" w:rsidRPr="00FB40FF">
              <w:rPr>
                <w:bCs/>
                <w:color w:val="A6A6A6" w:themeColor="background1" w:themeShade="A6"/>
                <w:sz w:val="16"/>
                <w:szCs w:val="16"/>
              </w:rPr>
              <w:fldChar w:fldCharType="end"/>
            </w:r>
            <w:r w:rsidR="00E77856" w:rsidRPr="00FB40FF">
              <w:rPr>
                <w:color w:val="A6A6A6" w:themeColor="background1" w:themeShade="A6"/>
                <w:sz w:val="16"/>
                <w:szCs w:val="16"/>
                <w:lang w:val="de-DE"/>
              </w:rPr>
              <w:t xml:space="preserve"> / </w:t>
            </w:r>
            <w:r w:rsidR="00E77856" w:rsidRPr="00FB40FF">
              <w:rPr>
                <w:bCs/>
                <w:color w:val="A6A6A6" w:themeColor="background1" w:themeShade="A6"/>
                <w:sz w:val="16"/>
                <w:szCs w:val="16"/>
              </w:rPr>
              <w:fldChar w:fldCharType="begin"/>
            </w:r>
            <w:r w:rsidR="00E77856" w:rsidRPr="00FB40FF">
              <w:rPr>
                <w:bCs/>
                <w:color w:val="A6A6A6" w:themeColor="background1" w:themeShade="A6"/>
                <w:sz w:val="16"/>
                <w:szCs w:val="16"/>
              </w:rPr>
              <w:instrText>NUMPAGES</w:instrText>
            </w:r>
            <w:r w:rsidR="00E77856" w:rsidRPr="00FB40FF">
              <w:rPr>
                <w:bCs/>
                <w:color w:val="A6A6A6" w:themeColor="background1" w:themeShade="A6"/>
                <w:sz w:val="16"/>
                <w:szCs w:val="16"/>
              </w:rPr>
              <w:fldChar w:fldCharType="separate"/>
            </w:r>
            <w:r w:rsidR="003B5FF1">
              <w:rPr>
                <w:bCs/>
                <w:noProof/>
                <w:color w:val="A6A6A6" w:themeColor="background1" w:themeShade="A6"/>
                <w:sz w:val="16"/>
                <w:szCs w:val="16"/>
              </w:rPr>
              <w:t>2</w:t>
            </w:r>
            <w:r w:rsidR="00E77856" w:rsidRPr="00FB40FF">
              <w:rPr>
                <w:bCs/>
                <w:color w:val="A6A6A6" w:themeColor="background1" w:themeShade="A6"/>
                <w:sz w:val="16"/>
                <w:szCs w:val="16"/>
              </w:rPr>
              <w:fldChar w:fldCharType="end"/>
            </w:r>
          </w:sdtContent>
        </w:sdt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7EBA5" w14:textId="77777777" w:rsidR="00C51F77" w:rsidRDefault="00C51F77" w:rsidP="00DA0062">
      <w:r>
        <w:separator/>
      </w:r>
    </w:p>
    <w:p w14:paraId="25880A3C" w14:textId="77777777" w:rsidR="00C51F77" w:rsidRDefault="00C51F77"/>
  </w:footnote>
  <w:footnote w:type="continuationSeparator" w:id="0">
    <w:p w14:paraId="0B1F4BB0" w14:textId="77777777" w:rsidR="00C51F77" w:rsidRDefault="00C51F77" w:rsidP="00DA0062">
      <w:r>
        <w:continuationSeparator/>
      </w:r>
    </w:p>
    <w:p w14:paraId="4AA7491F" w14:textId="77777777" w:rsidR="00C51F77" w:rsidRDefault="00C51F77"/>
  </w:footnote>
  <w:footnote w:type="continuationNotice" w:id="1">
    <w:p w14:paraId="200739A9" w14:textId="77777777" w:rsidR="00C51F77" w:rsidRDefault="00C51F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91586" w14:textId="77777777" w:rsidR="005623E3" w:rsidRDefault="005623E3">
    <w:pPr>
      <w:pStyle w:val="Kopfzeile"/>
    </w:pPr>
    <w:r>
      <w:rPr>
        <w:rFonts w:cs="Arial"/>
        <w:b/>
        <w:noProof/>
        <w:color w:val="BFBFBF" w:themeColor="background1" w:themeShade="BF"/>
        <w:sz w:val="16"/>
        <w:szCs w:val="16"/>
      </w:rPr>
      <w:drawing>
        <wp:anchor distT="0" distB="0" distL="114300" distR="114300" simplePos="0" relativeHeight="251660288" behindDoc="0" locked="0" layoutInCell="1" allowOverlap="1" wp14:anchorId="507C0EA0" wp14:editId="4249F2A8">
          <wp:simplePos x="0" y="0"/>
          <wp:positionH relativeFrom="margin">
            <wp:posOffset>-397386</wp:posOffset>
          </wp:positionH>
          <wp:positionV relativeFrom="margin">
            <wp:posOffset>-1437005</wp:posOffset>
          </wp:positionV>
          <wp:extent cx="6406729" cy="1213200"/>
          <wp:effectExtent l="0" t="0" r="0" b="0"/>
          <wp:wrapNone/>
          <wp:docPr id="2020990884" name="Grafik 1" descr="Ein Bild, das Screenshot, Schrift, Text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3052273" name="Grafik 1" descr="Ein Bild, das Screenshot, Schrift, Text, Grafiken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06729" cy="121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E7FC6" w14:textId="77777777" w:rsidR="004D2832" w:rsidRPr="000B6547" w:rsidRDefault="000B6547" w:rsidP="000B6547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9EEEB67" wp14:editId="4DC99620">
          <wp:simplePos x="0" y="0"/>
          <wp:positionH relativeFrom="column">
            <wp:posOffset>-1080135</wp:posOffset>
          </wp:positionH>
          <wp:positionV relativeFrom="paragraph">
            <wp:posOffset>-267866</wp:posOffset>
          </wp:positionV>
          <wp:extent cx="7560000" cy="1429117"/>
          <wp:effectExtent l="0" t="0" r="0" b="0"/>
          <wp:wrapNone/>
          <wp:docPr id="1791078809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5781039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4291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04C42"/>
    <w:multiLevelType w:val="hybridMultilevel"/>
    <w:tmpl w:val="79A668FC"/>
    <w:lvl w:ilvl="0" w:tplc="7D0814D8">
      <w:start w:val="1"/>
      <w:numFmt w:val="bullet"/>
      <w:pStyle w:val="berschrift5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B70DA"/>
    <w:multiLevelType w:val="hybridMultilevel"/>
    <w:tmpl w:val="3AEA93D0"/>
    <w:lvl w:ilvl="0" w:tplc="29F0313C">
      <w:start w:val="1"/>
      <w:numFmt w:val="decimal"/>
      <w:pStyle w:val="berschrift3"/>
      <w:lvlText w:val="%1.1.1."/>
      <w:lvlJc w:val="left"/>
      <w:pPr>
        <w:ind w:left="360" w:hanging="360"/>
      </w:pPr>
      <w:rPr>
        <w:rFonts w:ascii="Arial" w:hAnsi="Arial" w:hint="default"/>
        <w:b w:val="0"/>
        <w:i/>
        <w:sz w:val="22"/>
      </w:rPr>
    </w:lvl>
    <w:lvl w:ilvl="1" w:tplc="08070019" w:tentative="1">
      <w:start w:val="1"/>
      <w:numFmt w:val="lowerLetter"/>
      <w:lvlText w:val="%2."/>
      <w:lvlJc w:val="left"/>
      <w:pPr>
        <w:ind w:left="1800" w:hanging="360"/>
      </w:pPr>
    </w:lvl>
    <w:lvl w:ilvl="2" w:tplc="0807001B" w:tentative="1">
      <w:start w:val="1"/>
      <w:numFmt w:val="lowerRoman"/>
      <w:lvlText w:val="%3."/>
      <w:lvlJc w:val="right"/>
      <w:pPr>
        <w:ind w:left="2520" w:hanging="180"/>
      </w:pPr>
    </w:lvl>
    <w:lvl w:ilvl="3" w:tplc="0807000F" w:tentative="1">
      <w:start w:val="1"/>
      <w:numFmt w:val="decimal"/>
      <w:lvlText w:val="%4."/>
      <w:lvlJc w:val="left"/>
      <w:pPr>
        <w:ind w:left="3240" w:hanging="360"/>
      </w:pPr>
    </w:lvl>
    <w:lvl w:ilvl="4" w:tplc="08070019" w:tentative="1">
      <w:start w:val="1"/>
      <w:numFmt w:val="lowerLetter"/>
      <w:lvlText w:val="%5."/>
      <w:lvlJc w:val="left"/>
      <w:pPr>
        <w:ind w:left="3960" w:hanging="360"/>
      </w:pPr>
    </w:lvl>
    <w:lvl w:ilvl="5" w:tplc="0807001B" w:tentative="1">
      <w:start w:val="1"/>
      <w:numFmt w:val="lowerRoman"/>
      <w:lvlText w:val="%6."/>
      <w:lvlJc w:val="right"/>
      <w:pPr>
        <w:ind w:left="4680" w:hanging="180"/>
      </w:pPr>
    </w:lvl>
    <w:lvl w:ilvl="6" w:tplc="0807000F" w:tentative="1">
      <w:start w:val="1"/>
      <w:numFmt w:val="decimal"/>
      <w:lvlText w:val="%7."/>
      <w:lvlJc w:val="left"/>
      <w:pPr>
        <w:ind w:left="5400" w:hanging="360"/>
      </w:pPr>
    </w:lvl>
    <w:lvl w:ilvl="7" w:tplc="08070019" w:tentative="1">
      <w:start w:val="1"/>
      <w:numFmt w:val="lowerLetter"/>
      <w:lvlText w:val="%8."/>
      <w:lvlJc w:val="left"/>
      <w:pPr>
        <w:ind w:left="6120" w:hanging="360"/>
      </w:pPr>
    </w:lvl>
    <w:lvl w:ilvl="8" w:tplc="08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ED5B85"/>
    <w:multiLevelType w:val="hybridMultilevel"/>
    <w:tmpl w:val="AD8EB74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E3615"/>
    <w:multiLevelType w:val="hybridMultilevel"/>
    <w:tmpl w:val="1FF45D2A"/>
    <w:lvl w:ilvl="0" w:tplc="BD18BE7C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44012"/>
    <w:multiLevelType w:val="hybridMultilevel"/>
    <w:tmpl w:val="5BB6BCB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F43DBE"/>
    <w:multiLevelType w:val="hybridMultilevel"/>
    <w:tmpl w:val="D6C040B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D05DCF"/>
    <w:multiLevelType w:val="hybridMultilevel"/>
    <w:tmpl w:val="5366002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0673CF"/>
    <w:multiLevelType w:val="hybridMultilevel"/>
    <w:tmpl w:val="1D628A5C"/>
    <w:lvl w:ilvl="0" w:tplc="295E59A4">
      <w:start w:val="1"/>
      <w:numFmt w:val="decimal"/>
      <w:pStyle w:val="berschrift2"/>
      <w:lvlText w:val="%1.1."/>
      <w:lvlJc w:val="left"/>
      <w:pPr>
        <w:ind w:left="1080" w:hanging="360"/>
      </w:pPr>
      <w:rPr>
        <w:rFonts w:ascii="Arial" w:hAnsi="Arial" w:hint="default"/>
        <w:b w:val="0"/>
        <w:i w:val="0"/>
        <w:sz w:val="22"/>
      </w:rPr>
    </w:lvl>
    <w:lvl w:ilvl="1" w:tplc="08070019" w:tentative="1">
      <w:start w:val="1"/>
      <w:numFmt w:val="lowerLetter"/>
      <w:lvlText w:val="%2."/>
      <w:lvlJc w:val="left"/>
      <w:pPr>
        <w:ind w:left="1800" w:hanging="360"/>
      </w:pPr>
    </w:lvl>
    <w:lvl w:ilvl="2" w:tplc="0807001B" w:tentative="1">
      <w:start w:val="1"/>
      <w:numFmt w:val="lowerRoman"/>
      <w:lvlText w:val="%3."/>
      <w:lvlJc w:val="right"/>
      <w:pPr>
        <w:ind w:left="2520" w:hanging="180"/>
      </w:pPr>
    </w:lvl>
    <w:lvl w:ilvl="3" w:tplc="0807000F" w:tentative="1">
      <w:start w:val="1"/>
      <w:numFmt w:val="decimal"/>
      <w:lvlText w:val="%4."/>
      <w:lvlJc w:val="left"/>
      <w:pPr>
        <w:ind w:left="3240" w:hanging="360"/>
      </w:pPr>
    </w:lvl>
    <w:lvl w:ilvl="4" w:tplc="08070019" w:tentative="1">
      <w:start w:val="1"/>
      <w:numFmt w:val="lowerLetter"/>
      <w:lvlText w:val="%5."/>
      <w:lvlJc w:val="left"/>
      <w:pPr>
        <w:ind w:left="3960" w:hanging="360"/>
      </w:pPr>
    </w:lvl>
    <w:lvl w:ilvl="5" w:tplc="0807001B" w:tentative="1">
      <w:start w:val="1"/>
      <w:numFmt w:val="lowerRoman"/>
      <w:lvlText w:val="%6."/>
      <w:lvlJc w:val="right"/>
      <w:pPr>
        <w:ind w:left="4680" w:hanging="180"/>
      </w:pPr>
    </w:lvl>
    <w:lvl w:ilvl="6" w:tplc="0807000F" w:tentative="1">
      <w:start w:val="1"/>
      <w:numFmt w:val="decimal"/>
      <w:lvlText w:val="%7."/>
      <w:lvlJc w:val="left"/>
      <w:pPr>
        <w:ind w:left="5400" w:hanging="360"/>
      </w:pPr>
    </w:lvl>
    <w:lvl w:ilvl="7" w:tplc="08070019" w:tentative="1">
      <w:start w:val="1"/>
      <w:numFmt w:val="lowerLetter"/>
      <w:lvlText w:val="%8."/>
      <w:lvlJc w:val="left"/>
      <w:pPr>
        <w:ind w:left="6120" w:hanging="360"/>
      </w:pPr>
    </w:lvl>
    <w:lvl w:ilvl="8" w:tplc="08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AF64CAC"/>
    <w:multiLevelType w:val="hybridMultilevel"/>
    <w:tmpl w:val="4B66F620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48173D9"/>
    <w:multiLevelType w:val="hybridMultilevel"/>
    <w:tmpl w:val="1EC846E6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2C09B6"/>
    <w:multiLevelType w:val="hybridMultilevel"/>
    <w:tmpl w:val="53707FF2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087639"/>
    <w:multiLevelType w:val="hybridMultilevel"/>
    <w:tmpl w:val="6F020F4A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AEA45BE"/>
    <w:multiLevelType w:val="hybridMultilevel"/>
    <w:tmpl w:val="8B32603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B3727A5"/>
    <w:multiLevelType w:val="hybridMultilevel"/>
    <w:tmpl w:val="3432A9E0"/>
    <w:lvl w:ilvl="0" w:tplc="075817D6">
      <w:start w:val="1"/>
      <w:numFmt w:val="decimal"/>
      <w:pStyle w:val="berschrift1"/>
      <w:lvlText w:val="%1."/>
      <w:lvlJc w:val="left"/>
      <w:pPr>
        <w:ind w:left="1080" w:hanging="360"/>
      </w:pPr>
    </w:lvl>
    <w:lvl w:ilvl="1" w:tplc="08070019" w:tentative="1">
      <w:start w:val="1"/>
      <w:numFmt w:val="lowerLetter"/>
      <w:lvlText w:val="%2."/>
      <w:lvlJc w:val="left"/>
      <w:pPr>
        <w:ind w:left="1800" w:hanging="360"/>
      </w:pPr>
    </w:lvl>
    <w:lvl w:ilvl="2" w:tplc="0807001B" w:tentative="1">
      <w:start w:val="1"/>
      <w:numFmt w:val="lowerRoman"/>
      <w:lvlText w:val="%3."/>
      <w:lvlJc w:val="right"/>
      <w:pPr>
        <w:ind w:left="2520" w:hanging="180"/>
      </w:pPr>
    </w:lvl>
    <w:lvl w:ilvl="3" w:tplc="0807000F" w:tentative="1">
      <w:start w:val="1"/>
      <w:numFmt w:val="decimal"/>
      <w:lvlText w:val="%4."/>
      <w:lvlJc w:val="left"/>
      <w:pPr>
        <w:ind w:left="3240" w:hanging="360"/>
      </w:pPr>
    </w:lvl>
    <w:lvl w:ilvl="4" w:tplc="08070019" w:tentative="1">
      <w:start w:val="1"/>
      <w:numFmt w:val="lowerLetter"/>
      <w:lvlText w:val="%5."/>
      <w:lvlJc w:val="left"/>
      <w:pPr>
        <w:ind w:left="3960" w:hanging="360"/>
      </w:pPr>
    </w:lvl>
    <w:lvl w:ilvl="5" w:tplc="0807001B" w:tentative="1">
      <w:start w:val="1"/>
      <w:numFmt w:val="lowerRoman"/>
      <w:lvlText w:val="%6."/>
      <w:lvlJc w:val="right"/>
      <w:pPr>
        <w:ind w:left="4680" w:hanging="180"/>
      </w:pPr>
    </w:lvl>
    <w:lvl w:ilvl="6" w:tplc="0807000F" w:tentative="1">
      <w:start w:val="1"/>
      <w:numFmt w:val="decimal"/>
      <w:lvlText w:val="%7."/>
      <w:lvlJc w:val="left"/>
      <w:pPr>
        <w:ind w:left="5400" w:hanging="360"/>
      </w:pPr>
    </w:lvl>
    <w:lvl w:ilvl="7" w:tplc="08070019" w:tentative="1">
      <w:start w:val="1"/>
      <w:numFmt w:val="lowerLetter"/>
      <w:lvlText w:val="%8."/>
      <w:lvlJc w:val="left"/>
      <w:pPr>
        <w:ind w:left="6120" w:hanging="360"/>
      </w:pPr>
    </w:lvl>
    <w:lvl w:ilvl="8" w:tplc="08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0822DDF"/>
    <w:multiLevelType w:val="hybridMultilevel"/>
    <w:tmpl w:val="928A6094"/>
    <w:lvl w:ilvl="0" w:tplc="2E106E58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BE260A"/>
    <w:multiLevelType w:val="hybridMultilevel"/>
    <w:tmpl w:val="7AD84848"/>
    <w:lvl w:ilvl="0" w:tplc="C5526656">
      <w:numFmt w:val="bullet"/>
      <w:lvlText w:val="-"/>
      <w:lvlJc w:val="left"/>
      <w:pPr>
        <w:ind w:left="742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6" w15:restartNumberingAfterBreak="0">
    <w:nsid w:val="735E2CAD"/>
    <w:multiLevelType w:val="hybridMultilevel"/>
    <w:tmpl w:val="2966ADE8"/>
    <w:lvl w:ilvl="0" w:tplc="287A4F84">
      <w:start w:val="1"/>
      <w:numFmt w:val="bullet"/>
      <w:pStyle w:val="berschrift4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36416F4"/>
    <w:multiLevelType w:val="hybridMultilevel"/>
    <w:tmpl w:val="D2D488AA"/>
    <w:lvl w:ilvl="0" w:tplc="69FA21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9722265">
    <w:abstractNumId w:val="13"/>
  </w:num>
  <w:num w:numId="2" w16cid:durableId="1245648804">
    <w:abstractNumId w:val="7"/>
  </w:num>
  <w:num w:numId="3" w16cid:durableId="693194049">
    <w:abstractNumId w:val="1"/>
  </w:num>
  <w:num w:numId="4" w16cid:durableId="1324165525">
    <w:abstractNumId w:val="16"/>
  </w:num>
  <w:num w:numId="5" w16cid:durableId="176965922">
    <w:abstractNumId w:val="0"/>
  </w:num>
  <w:num w:numId="6" w16cid:durableId="798570364">
    <w:abstractNumId w:val="11"/>
  </w:num>
  <w:num w:numId="7" w16cid:durableId="1230918859">
    <w:abstractNumId w:val="10"/>
  </w:num>
  <w:num w:numId="8" w16cid:durableId="1570534602">
    <w:abstractNumId w:val="6"/>
  </w:num>
  <w:num w:numId="9" w16cid:durableId="35814873">
    <w:abstractNumId w:val="12"/>
  </w:num>
  <w:num w:numId="10" w16cid:durableId="2040548454">
    <w:abstractNumId w:val="5"/>
  </w:num>
  <w:num w:numId="11" w16cid:durableId="1414158773">
    <w:abstractNumId w:val="8"/>
  </w:num>
  <w:num w:numId="12" w16cid:durableId="20937483">
    <w:abstractNumId w:val="14"/>
  </w:num>
  <w:num w:numId="13" w16cid:durableId="50345008">
    <w:abstractNumId w:val="3"/>
  </w:num>
  <w:num w:numId="14" w16cid:durableId="1270940386">
    <w:abstractNumId w:val="17"/>
  </w:num>
  <w:num w:numId="15" w16cid:durableId="1357535710">
    <w:abstractNumId w:val="2"/>
  </w:num>
  <w:num w:numId="16" w16cid:durableId="1291281793">
    <w:abstractNumId w:val="15"/>
  </w:num>
  <w:num w:numId="17" w16cid:durableId="1511867674">
    <w:abstractNumId w:val="9"/>
  </w:num>
  <w:num w:numId="18" w16cid:durableId="758016488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6E8"/>
    <w:rsid w:val="00001DD5"/>
    <w:rsid w:val="000065B5"/>
    <w:rsid w:val="000109F3"/>
    <w:rsid w:val="00010C45"/>
    <w:rsid w:val="00013241"/>
    <w:rsid w:val="0001507D"/>
    <w:rsid w:val="000150EA"/>
    <w:rsid w:val="00015B1F"/>
    <w:rsid w:val="000172AE"/>
    <w:rsid w:val="000174A5"/>
    <w:rsid w:val="00025FED"/>
    <w:rsid w:val="000264B2"/>
    <w:rsid w:val="00027E1F"/>
    <w:rsid w:val="00030FDC"/>
    <w:rsid w:val="00031D92"/>
    <w:rsid w:val="00033DBE"/>
    <w:rsid w:val="000405B1"/>
    <w:rsid w:val="00040DF0"/>
    <w:rsid w:val="00043BCB"/>
    <w:rsid w:val="00045FEC"/>
    <w:rsid w:val="00051378"/>
    <w:rsid w:val="00051AF1"/>
    <w:rsid w:val="00054A0D"/>
    <w:rsid w:val="0005654E"/>
    <w:rsid w:val="00056C0B"/>
    <w:rsid w:val="000576E8"/>
    <w:rsid w:val="00060AB4"/>
    <w:rsid w:val="00066298"/>
    <w:rsid w:val="00066577"/>
    <w:rsid w:val="000667CB"/>
    <w:rsid w:val="00066D42"/>
    <w:rsid w:val="00072F4E"/>
    <w:rsid w:val="000733F7"/>
    <w:rsid w:val="0007472B"/>
    <w:rsid w:val="00081766"/>
    <w:rsid w:val="000817F0"/>
    <w:rsid w:val="00085061"/>
    <w:rsid w:val="00086C6B"/>
    <w:rsid w:val="00090F66"/>
    <w:rsid w:val="000914E6"/>
    <w:rsid w:val="00091B09"/>
    <w:rsid w:val="00093BFF"/>
    <w:rsid w:val="00094EA8"/>
    <w:rsid w:val="00096615"/>
    <w:rsid w:val="000A024F"/>
    <w:rsid w:val="000A0ACF"/>
    <w:rsid w:val="000A1C90"/>
    <w:rsid w:val="000A4DAB"/>
    <w:rsid w:val="000A5C50"/>
    <w:rsid w:val="000A6DA8"/>
    <w:rsid w:val="000A706B"/>
    <w:rsid w:val="000B06A0"/>
    <w:rsid w:val="000B1BBE"/>
    <w:rsid w:val="000B23B1"/>
    <w:rsid w:val="000B29AA"/>
    <w:rsid w:val="000B3014"/>
    <w:rsid w:val="000B6547"/>
    <w:rsid w:val="000B7E8F"/>
    <w:rsid w:val="000C0E8F"/>
    <w:rsid w:val="000C0F8B"/>
    <w:rsid w:val="000C4D19"/>
    <w:rsid w:val="000C7A0F"/>
    <w:rsid w:val="000D0C9A"/>
    <w:rsid w:val="000D0E14"/>
    <w:rsid w:val="000D2911"/>
    <w:rsid w:val="000D31F7"/>
    <w:rsid w:val="000D41EF"/>
    <w:rsid w:val="000D4F3F"/>
    <w:rsid w:val="000D4FE2"/>
    <w:rsid w:val="000D65F9"/>
    <w:rsid w:val="000D685F"/>
    <w:rsid w:val="000D730F"/>
    <w:rsid w:val="000E15DB"/>
    <w:rsid w:val="000E239E"/>
    <w:rsid w:val="000E5B77"/>
    <w:rsid w:val="000E61DE"/>
    <w:rsid w:val="000F0365"/>
    <w:rsid w:val="000F03DC"/>
    <w:rsid w:val="000F0F6A"/>
    <w:rsid w:val="000F18D7"/>
    <w:rsid w:val="000F387C"/>
    <w:rsid w:val="000F3FDE"/>
    <w:rsid w:val="000F4134"/>
    <w:rsid w:val="000F46E7"/>
    <w:rsid w:val="000F6DE2"/>
    <w:rsid w:val="00102418"/>
    <w:rsid w:val="00107322"/>
    <w:rsid w:val="00110ECE"/>
    <w:rsid w:val="00113535"/>
    <w:rsid w:val="0011392C"/>
    <w:rsid w:val="00115847"/>
    <w:rsid w:val="0011647D"/>
    <w:rsid w:val="0011679A"/>
    <w:rsid w:val="0012041D"/>
    <w:rsid w:val="00122CDD"/>
    <w:rsid w:val="00123782"/>
    <w:rsid w:val="00127097"/>
    <w:rsid w:val="00127906"/>
    <w:rsid w:val="00130AFA"/>
    <w:rsid w:val="001318C9"/>
    <w:rsid w:val="00131BB6"/>
    <w:rsid w:val="00132C83"/>
    <w:rsid w:val="00135D28"/>
    <w:rsid w:val="00136A98"/>
    <w:rsid w:val="00141BEB"/>
    <w:rsid w:val="0014383A"/>
    <w:rsid w:val="0014394A"/>
    <w:rsid w:val="00144342"/>
    <w:rsid w:val="001466AB"/>
    <w:rsid w:val="00151717"/>
    <w:rsid w:val="001526C7"/>
    <w:rsid w:val="0015346C"/>
    <w:rsid w:val="00153601"/>
    <w:rsid w:val="001566B9"/>
    <w:rsid w:val="001600D4"/>
    <w:rsid w:val="00160EB2"/>
    <w:rsid w:val="00161FA9"/>
    <w:rsid w:val="0016454A"/>
    <w:rsid w:val="00164C10"/>
    <w:rsid w:val="00166A09"/>
    <w:rsid w:val="00172F77"/>
    <w:rsid w:val="00174F51"/>
    <w:rsid w:val="00177FCC"/>
    <w:rsid w:val="0018102C"/>
    <w:rsid w:val="0018331B"/>
    <w:rsid w:val="001928FA"/>
    <w:rsid w:val="0019404A"/>
    <w:rsid w:val="00194E67"/>
    <w:rsid w:val="00197A52"/>
    <w:rsid w:val="00197F0E"/>
    <w:rsid w:val="001A337F"/>
    <w:rsid w:val="001A3526"/>
    <w:rsid w:val="001A49C7"/>
    <w:rsid w:val="001A4E5D"/>
    <w:rsid w:val="001A61D7"/>
    <w:rsid w:val="001A6769"/>
    <w:rsid w:val="001A6E57"/>
    <w:rsid w:val="001A739B"/>
    <w:rsid w:val="001B103A"/>
    <w:rsid w:val="001B32A9"/>
    <w:rsid w:val="001B4259"/>
    <w:rsid w:val="001B52DB"/>
    <w:rsid w:val="001C1A4F"/>
    <w:rsid w:val="001C2818"/>
    <w:rsid w:val="001C47C4"/>
    <w:rsid w:val="001D165B"/>
    <w:rsid w:val="001D18B1"/>
    <w:rsid w:val="001D2596"/>
    <w:rsid w:val="001D2DE7"/>
    <w:rsid w:val="001D31C6"/>
    <w:rsid w:val="001D3D0A"/>
    <w:rsid w:val="001E1290"/>
    <w:rsid w:val="001E20BF"/>
    <w:rsid w:val="001E24C5"/>
    <w:rsid w:val="001E53E4"/>
    <w:rsid w:val="001E622A"/>
    <w:rsid w:val="001E6801"/>
    <w:rsid w:val="001E6B89"/>
    <w:rsid w:val="001E7F4C"/>
    <w:rsid w:val="001F114F"/>
    <w:rsid w:val="001F3376"/>
    <w:rsid w:val="001F48B3"/>
    <w:rsid w:val="00201339"/>
    <w:rsid w:val="00204408"/>
    <w:rsid w:val="00205E10"/>
    <w:rsid w:val="00207DAD"/>
    <w:rsid w:val="002212E7"/>
    <w:rsid w:val="00221E5A"/>
    <w:rsid w:val="00222626"/>
    <w:rsid w:val="002248B3"/>
    <w:rsid w:val="00224903"/>
    <w:rsid w:val="00224C92"/>
    <w:rsid w:val="00224FFC"/>
    <w:rsid w:val="00231BD6"/>
    <w:rsid w:val="002321AB"/>
    <w:rsid w:val="00235211"/>
    <w:rsid w:val="00235605"/>
    <w:rsid w:val="0023653F"/>
    <w:rsid w:val="00237E10"/>
    <w:rsid w:val="00237E15"/>
    <w:rsid w:val="00237ED5"/>
    <w:rsid w:val="00242080"/>
    <w:rsid w:val="002432F8"/>
    <w:rsid w:val="00245041"/>
    <w:rsid w:val="0024770D"/>
    <w:rsid w:val="00251CBA"/>
    <w:rsid w:val="00253D97"/>
    <w:rsid w:val="00254749"/>
    <w:rsid w:val="0025653E"/>
    <w:rsid w:val="0025661C"/>
    <w:rsid w:val="00257E3B"/>
    <w:rsid w:val="00262B0E"/>
    <w:rsid w:val="00262F4F"/>
    <w:rsid w:val="00264B1D"/>
    <w:rsid w:val="00265DBB"/>
    <w:rsid w:val="002665BE"/>
    <w:rsid w:val="00270352"/>
    <w:rsid w:val="00272024"/>
    <w:rsid w:val="00274ACE"/>
    <w:rsid w:val="002750BB"/>
    <w:rsid w:val="00275E9A"/>
    <w:rsid w:val="00276B8E"/>
    <w:rsid w:val="002859AC"/>
    <w:rsid w:val="002876D7"/>
    <w:rsid w:val="00287D75"/>
    <w:rsid w:val="00291370"/>
    <w:rsid w:val="00292165"/>
    <w:rsid w:val="00292E88"/>
    <w:rsid w:val="00294ECE"/>
    <w:rsid w:val="00297D61"/>
    <w:rsid w:val="002A1B89"/>
    <w:rsid w:val="002A21C2"/>
    <w:rsid w:val="002A3872"/>
    <w:rsid w:val="002A4D86"/>
    <w:rsid w:val="002B098E"/>
    <w:rsid w:val="002B5905"/>
    <w:rsid w:val="002B6488"/>
    <w:rsid w:val="002B7C5A"/>
    <w:rsid w:val="002C1202"/>
    <w:rsid w:val="002C272C"/>
    <w:rsid w:val="002C4624"/>
    <w:rsid w:val="002C6423"/>
    <w:rsid w:val="002D11FA"/>
    <w:rsid w:val="002D270A"/>
    <w:rsid w:val="002D3D1B"/>
    <w:rsid w:val="002D42D6"/>
    <w:rsid w:val="002D43CD"/>
    <w:rsid w:val="002D4BE5"/>
    <w:rsid w:val="002E08DF"/>
    <w:rsid w:val="002E1D87"/>
    <w:rsid w:val="002E66B5"/>
    <w:rsid w:val="002E7792"/>
    <w:rsid w:val="002E7794"/>
    <w:rsid w:val="002F13AB"/>
    <w:rsid w:val="002F14FB"/>
    <w:rsid w:val="002F21F3"/>
    <w:rsid w:val="002F279B"/>
    <w:rsid w:val="002F2AE4"/>
    <w:rsid w:val="002F401C"/>
    <w:rsid w:val="002F4861"/>
    <w:rsid w:val="00303854"/>
    <w:rsid w:val="00312F28"/>
    <w:rsid w:val="00314285"/>
    <w:rsid w:val="00317A11"/>
    <w:rsid w:val="00317CD9"/>
    <w:rsid w:val="00325A7A"/>
    <w:rsid w:val="00326B3D"/>
    <w:rsid w:val="00330AFA"/>
    <w:rsid w:val="003312E0"/>
    <w:rsid w:val="0033218B"/>
    <w:rsid w:val="00333BF0"/>
    <w:rsid w:val="00334C72"/>
    <w:rsid w:val="00334FB3"/>
    <w:rsid w:val="00335C07"/>
    <w:rsid w:val="0033788C"/>
    <w:rsid w:val="00340125"/>
    <w:rsid w:val="00340C55"/>
    <w:rsid w:val="003418B1"/>
    <w:rsid w:val="003422FA"/>
    <w:rsid w:val="00342A07"/>
    <w:rsid w:val="003436C5"/>
    <w:rsid w:val="00345A77"/>
    <w:rsid w:val="0035056F"/>
    <w:rsid w:val="00351F49"/>
    <w:rsid w:val="003524A2"/>
    <w:rsid w:val="003526C5"/>
    <w:rsid w:val="003562C6"/>
    <w:rsid w:val="00357689"/>
    <w:rsid w:val="0035789E"/>
    <w:rsid w:val="00363538"/>
    <w:rsid w:val="003647BC"/>
    <w:rsid w:val="003663C5"/>
    <w:rsid w:val="003670FD"/>
    <w:rsid w:val="003676E1"/>
    <w:rsid w:val="00370C01"/>
    <w:rsid w:val="00374245"/>
    <w:rsid w:val="00380F72"/>
    <w:rsid w:val="00385107"/>
    <w:rsid w:val="003866CC"/>
    <w:rsid w:val="0039088B"/>
    <w:rsid w:val="00390B94"/>
    <w:rsid w:val="00392853"/>
    <w:rsid w:val="00393BAB"/>
    <w:rsid w:val="00396B21"/>
    <w:rsid w:val="003979D6"/>
    <w:rsid w:val="003A063A"/>
    <w:rsid w:val="003A43C6"/>
    <w:rsid w:val="003A443E"/>
    <w:rsid w:val="003A57CA"/>
    <w:rsid w:val="003A7CAA"/>
    <w:rsid w:val="003A7FA2"/>
    <w:rsid w:val="003B1D46"/>
    <w:rsid w:val="003B2245"/>
    <w:rsid w:val="003B5FF1"/>
    <w:rsid w:val="003B7FCB"/>
    <w:rsid w:val="003C099B"/>
    <w:rsid w:val="003C4D8E"/>
    <w:rsid w:val="003C5DD1"/>
    <w:rsid w:val="003C6140"/>
    <w:rsid w:val="003D1A7D"/>
    <w:rsid w:val="003D41A8"/>
    <w:rsid w:val="003D5268"/>
    <w:rsid w:val="003D5802"/>
    <w:rsid w:val="003D6E21"/>
    <w:rsid w:val="003D7250"/>
    <w:rsid w:val="003E2098"/>
    <w:rsid w:val="003E4FA6"/>
    <w:rsid w:val="003E6D16"/>
    <w:rsid w:val="003E70F4"/>
    <w:rsid w:val="003F0415"/>
    <w:rsid w:val="003F218A"/>
    <w:rsid w:val="003F54E4"/>
    <w:rsid w:val="003F5A75"/>
    <w:rsid w:val="00402533"/>
    <w:rsid w:val="00405ED6"/>
    <w:rsid w:val="00406A9F"/>
    <w:rsid w:val="00407AFA"/>
    <w:rsid w:val="004113E7"/>
    <w:rsid w:val="00412693"/>
    <w:rsid w:val="00413231"/>
    <w:rsid w:val="00416D1D"/>
    <w:rsid w:val="00423191"/>
    <w:rsid w:val="0042530C"/>
    <w:rsid w:val="0043234D"/>
    <w:rsid w:val="004338FD"/>
    <w:rsid w:val="00433E27"/>
    <w:rsid w:val="00434B87"/>
    <w:rsid w:val="00436240"/>
    <w:rsid w:val="00440548"/>
    <w:rsid w:val="00440743"/>
    <w:rsid w:val="00442B37"/>
    <w:rsid w:val="00444415"/>
    <w:rsid w:val="0044444B"/>
    <w:rsid w:val="00445B98"/>
    <w:rsid w:val="00445D57"/>
    <w:rsid w:val="004477D3"/>
    <w:rsid w:val="00450A68"/>
    <w:rsid w:val="00451B03"/>
    <w:rsid w:val="00452A08"/>
    <w:rsid w:val="0046071B"/>
    <w:rsid w:val="00462246"/>
    <w:rsid w:val="0046375F"/>
    <w:rsid w:val="0046424E"/>
    <w:rsid w:val="00464D64"/>
    <w:rsid w:val="004676AE"/>
    <w:rsid w:val="00467DD1"/>
    <w:rsid w:val="00472F55"/>
    <w:rsid w:val="00473E17"/>
    <w:rsid w:val="004747D8"/>
    <w:rsid w:val="0048084B"/>
    <w:rsid w:val="00480D6E"/>
    <w:rsid w:val="00480F6F"/>
    <w:rsid w:val="00484D91"/>
    <w:rsid w:val="00493933"/>
    <w:rsid w:val="00493E80"/>
    <w:rsid w:val="00495FA6"/>
    <w:rsid w:val="004A1F71"/>
    <w:rsid w:val="004A52B2"/>
    <w:rsid w:val="004B08D9"/>
    <w:rsid w:val="004B2539"/>
    <w:rsid w:val="004B29C9"/>
    <w:rsid w:val="004B586A"/>
    <w:rsid w:val="004B5CD0"/>
    <w:rsid w:val="004B5CE4"/>
    <w:rsid w:val="004B7205"/>
    <w:rsid w:val="004C07F8"/>
    <w:rsid w:val="004C0ECA"/>
    <w:rsid w:val="004C1CB1"/>
    <w:rsid w:val="004C509A"/>
    <w:rsid w:val="004C6752"/>
    <w:rsid w:val="004C6828"/>
    <w:rsid w:val="004C6E03"/>
    <w:rsid w:val="004D1759"/>
    <w:rsid w:val="004D1D4B"/>
    <w:rsid w:val="004D2832"/>
    <w:rsid w:val="004D3687"/>
    <w:rsid w:val="004D4A3A"/>
    <w:rsid w:val="004D7E40"/>
    <w:rsid w:val="004E0A08"/>
    <w:rsid w:val="004E203D"/>
    <w:rsid w:val="004E773D"/>
    <w:rsid w:val="004F087D"/>
    <w:rsid w:val="004F23BD"/>
    <w:rsid w:val="004F27D1"/>
    <w:rsid w:val="004F338B"/>
    <w:rsid w:val="004F4AE5"/>
    <w:rsid w:val="004F54CF"/>
    <w:rsid w:val="004F5A2A"/>
    <w:rsid w:val="004F644B"/>
    <w:rsid w:val="00500F06"/>
    <w:rsid w:val="00502D64"/>
    <w:rsid w:val="00504B0D"/>
    <w:rsid w:val="00504DE7"/>
    <w:rsid w:val="00505506"/>
    <w:rsid w:val="00512354"/>
    <w:rsid w:val="005146E0"/>
    <w:rsid w:val="00515E6A"/>
    <w:rsid w:val="005161BA"/>
    <w:rsid w:val="00517A55"/>
    <w:rsid w:val="005200D9"/>
    <w:rsid w:val="00523784"/>
    <w:rsid w:val="00525FCB"/>
    <w:rsid w:val="005274FC"/>
    <w:rsid w:val="00532B4E"/>
    <w:rsid w:val="00534986"/>
    <w:rsid w:val="00536790"/>
    <w:rsid w:val="0054213A"/>
    <w:rsid w:val="00542666"/>
    <w:rsid w:val="005428F4"/>
    <w:rsid w:val="00544FC3"/>
    <w:rsid w:val="00550F48"/>
    <w:rsid w:val="0055161B"/>
    <w:rsid w:val="00553BF4"/>
    <w:rsid w:val="00554C2F"/>
    <w:rsid w:val="00556383"/>
    <w:rsid w:val="00557DD4"/>
    <w:rsid w:val="005623E3"/>
    <w:rsid w:val="005632EE"/>
    <w:rsid w:val="0056366B"/>
    <w:rsid w:val="00565B8B"/>
    <w:rsid w:val="00567CB1"/>
    <w:rsid w:val="00570801"/>
    <w:rsid w:val="005716A2"/>
    <w:rsid w:val="00571702"/>
    <w:rsid w:val="00571C34"/>
    <w:rsid w:val="00572A71"/>
    <w:rsid w:val="00574F79"/>
    <w:rsid w:val="00576132"/>
    <w:rsid w:val="00576C16"/>
    <w:rsid w:val="00577262"/>
    <w:rsid w:val="00580C14"/>
    <w:rsid w:val="00582E0D"/>
    <w:rsid w:val="005836E3"/>
    <w:rsid w:val="00584AF3"/>
    <w:rsid w:val="00585313"/>
    <w:rsid w:val="005902E4"/>
    <w:rsid w:val="005915A7"/>
    <w:rsid w:val="00593828"/>
    <w:rsid w:val="00593E49"/>
    <w:rsid w:val="00593FD3"/>
    <w:rsid w:val="005940AD"/>
    <w:rsid w:val="00594F52"/>
    <w:rsid w:val="005970F1"/>
    <w:rsid w:val="005A0C08"/>
    <w:rsid w:val="005A1A1D"/>
    <w:rsid w:val="005A3BA7"/>
    <w:rsid w:val="005A44B0"/>
    <w:rsid w:val="005A4C0C"/>
    <w:rsid w:val="005A4DA5"/>
    <w:rsid w:val="005A4E03"/>
    <w:rsid w:val="005A6388"/>
    <w:rsid w:val="005A66CE"/>
    <w:rsid w:val="005A7348"/>
    <w:rsid w:val="005B02D0"/>
    <w:rsid w:val="005B05EC"/>
    <w:rsid w:val="005B0CEB"/>
    <w:rsid w:val="005B0D5E"/>
    <w:rsid w:val="005B1145"/>
    <w:rsid w:val="005B31C6"/>
    <w:rsid w:val="005B3513"/>
    <w:rsid w:val="005B3CD5"/>
    <w:rsid w:val="005B3E1D"/>
    <w:rsid w:val="005B4721"/>
    <w:rsid w:val="005B68D9"/>
    <w:rsid w:val="005C183B"/>
    <w:rsid w:val="005C3F09"/>
    <w:rsid w:val="005C51FA"/>
    <w:rsid w:val="005C7B42"/>
    <w:rsid w:val="005D0504"/>
    <w:rsid w:val="005D06E5"/>
    <w:rsid w:val="005D213B"/>
    <w:rsid w:val="005D37A7"/>
    <w:rsid w:val="005D3EDA"/>
    <w:rsid w:val="005D4252"/>
    <w:rsid w:val="005D43D8"/>
    <w:rsid w:val="005D5812"/>
    <w:rsid w:val="005E24CF"/>
    <w:rsid w:val="005F024A"/>
    <w:rsid w:val="005F0910"/>
    <w:rsid w:val="005F1516"/>
    <w:rsid w:val="005F2867"/>
    <w:rsid w:val="005F4448"/>
    <w:rsid w:val="005F7EB2"/>
    <w:rsid w:val="005F7EE2"/>
    <w:rsid w:val="00603EAA"/>
    <w:rsid w:val="00606670"/>
    <w:rsid w:val="00607155"/>
    <w:rsid w:val="006123DB"/>
    <w:rsid w:val="0061253C"/>
    <w:rsid w:val="00612D20"/>
    <w:rsid w:val="00614C72"/>
    <w:rsid w:val="006157D6"/>
    <w:rsid w:val="006171B7"/>
    <w:rsid w:val="00617CDA"/>
    <w:rsid w:val="00622ECA"/>
    <w:rsid w:val="0062510C"/>
    <w:rsid w:val="006251AC"/>
    <w:rsid w:val="00630F83"/>
    <w:rsid w:val="006310CD"/>
    <w:rsid w:val="00631BB6"/>
    <w:rsid w:val="00633023"/>
    <w:rsid w:val="006334C9"/>
    <w:rsid w:val="00637474"/>
    <w:rsid w:val="006423E7"/>
    <w:rsid w:val="006437C3"/>
    <w:rsid w:val="00646108"/>
    <w:rsid w:val="00651F9A"/>
    <w:rsid w:val="00654F43"/>
    <w:rsid w:val="006557DE"/>
    <w:rsid w:val="006603EE"/>
    <w:rsid w:val="00662031"/>
    <w:rsid w:val="00662151"/>
    <w:rsid w:val="00662213"/>
    <w:rsid w:val="00662FDA"/>
    <w:rsid w:val="0066347F"/>
    <w:rsid w:val="00670D92"/>
    <w:rsid w:val="00670DC8"/>
    <w:rsid w:val="00671911"/>
    <w:rsid w:val="0067679B"/>
    <w:rsid w:val="00680DCF"/>
    <w:rsid w:val="00680FEA"/>
    <w:rsid w:val="00681E4C"/>
    <w:rsid w:val="006832C6"/>
    <w:rsid w:val="006853A6"/>
    <w:rsid w:val="00686ABE"/>
    <w:rsid w:val="00687A41"/>
    <w:rsid w:val="00687C9A"/>
    <w:rsid w:val="00690192"/>
    <w:rsid w:val="0069086B"/>
    <w:rsid w:val="00692E11"/>
    <w:rsid w:val="006937FE"/>
    <w:rsid w:val="00695468"/>
    <w:rsid w:val="006A266E"/>
    <w:rsid w:val="006A3136"/>
    <w:rsid w:val="006A3539"/>
    <w:rsid w:val="006A6222"/>
    <w:rsid w:val="006B0185"/>
    <w:rsid w:val="006B06B8"/>
    <w:rsid w:val="006B2E36"/>
    <w:rsid w:val="006B324A"/>
    <w:rsid w:val="006B3604"/>
    <w:rsid w:val="006B48FB"/>
    <w:rsid w:val="006B4C79"/>
    <w:rsid w:val="006B5422"/>
    <w:rsid w:val="006B6641"/>
    <w:rsid w:val="006B7350"/>
    <w:rsid w:val="006C02BD"/>
    <w:rsid w:val="006C4D83"/>
    <w:rsid w:val="006C5C96"/>
    <w:rsid w:val="006C654E"/>
    <w:rsid w:val="006D2B5F"/>
    <w:rsid w:val="006D3EFE"/>
    <w:rsid w:val="006D4FAB"/>
    <w:rsid w:val="006D67D1"/>
    <w:rsid w:val="006D6E5B"/>
    <w:rsid w:val="006D7E9C"/>
    <w:rsid w:val="006E42DD"/>
    <w:rsid w:val="006E5CB7"/>
    <w:rsid w:val="006E5E97"/>
    <w:rsid w:val="006F0329"/>
    <w:rsid w:val="006F1E59"/>
    <w:rsid w:val="006F4C11"/>
    <w:rsid w:val="006F4C63"/>
    <w:rsid w:val="006F531B"/>
    <w:rsid w:val="006F65FC"/>
    <w:rsid w:val="006F7CA4"/>
    <w:rsid w:val="00701F9F"/>
    <w:rsid w:val="00702B29"/>
    <w:rsid w:val="0070309F"/>
    <w:rsid w:val="007048EB"/>
    <w:rsid w:val="00704991"/>
    <w:rsid w:val="00710223"/>
    <w:rsid w:val="00710F48"/>
    <w:rsid w:val="007126EE"/>
    <w:rsid w:val="00714E5E"/>
    <w:rsid w:val="00715B1F"/>
    <w:rsid w:val="007164C8"/>
    <w:rsid w:val="00721317"/>
    <w:rsid w:val="00722041"/>
    <w:rsid w:val="007229DC"/>
    <w:rsid w:val="00723848"/>
    <w:rsid w:val="0072798F"/>
    <w:rsid w:val="00727FD5"/>
    <w:rsid w:val="007329EF"/>
    <w:rsid w:val="00732E49"/>
    <w:rsid w:val="00732F55"/>
    <w:rsid w:val="0073388C"/>
    <w:rsid w:val="00735B09"/>
    <w:rsid w:val="00735B13"/>
    <w:rsid w:val="00736208"/>
    <w:rsid w:val="00737E86"/>
    <w:rsid w:val="007407A8"/>
    <w:rsid w:val="00740B21"/>
    <w:rsid w:val="00741029"/>
    <w:rsid w:val="007419CD"/>
    <w:rsid w:val="00743440"/>
    <w:rsid w:val="0074420E"/>
    <w:rsid w:val="00744FEB"/>
    <w:rsid w:val="00745FF5"/>
    <w:rsid w:val="00746009"/>
    <w:rsid w:val="007463AB"/>
    <w:rsid w:val="0074679A"/>
    <w:rsid w:val="007471BD"/>
    <w:rsid w:val="007525F5"/>
    <w:rsid w:val="00753132"/>
    <w:rsid w:val="00761B33"/>
    <w:rsid w:val="00762EE9"/>
    <w:rsid w:val="00764050"/>
    <w:rsid w:val="0076461F"/>
    <w:rsid w:val="007708E3"/>
    <w:rsid w:val="00770989"/>
    <w:rsid w:val="00770A2E"/>
    <w:rsid w:val="00771DFE"/>
    <w:rsid w:val="0077280B"/>
    <w:rsid w:val="00772C01"/>
    <w:rsid w:val="00775894"/>
    <w:rsid w:val="00777C22"/>
    <w:rsid w:val="00777F97"/>
    <w:rsid w:val="00781DC6"/>
    <w:rsid w:val="00785886"/>
    <w:rsid w:val="00787B3A"/>
    <w:rsid w:val="00787D03"/>
    <w:rsid w:val="0079239E"/>
    <w:rsid w:val="007939D9"/>
    <w:rsid w:val="007943C4"/>
    <w:rsid w:val="007A215E"/>
    <w:rsid w:val="007A3C4F"/>
    <w:rsid w:val="007A3D47"/>
    <w:rsid w:val="007A59F5"/>
    <w:rsid w:val="007A5AFF"/>
    <w:rsid w:val="007B5CEB"/>
    <w:rsid w:val="007B6DB0"/>
    <w:rsid w:val="007C1726"/>
    <w:rsid w:val="007C37D8"/>
    <w:rsid w:val="007C4409"/>
    <w:rsid w:val="007C5127"/>
    <w:rsid w:val="007D4C4F"/>
    <w:rsid w:val="007D7D45"/>
    <w:rsid w:val="007E0F01"/>
    <w:rsid w:val="007E25EF"/>
    <w:rsid w:val="007E35A2"/>
    <w:rsid w:val="007E3E58"/>
    <w:rsid w:val="007E42BC"/>
    <w:rsid w:val="007E481D"/>
    <w:rsid w:val="007E4FFE"/>
    <w:rsid w:val="007E502C"/>
    <w:rsid w:val="007E6AB7"/>
    <w:rsid w:val="007F14E5"/>
    <w:rsid w:val="007F2B4D"/>
    <w:rsid w:val="007F52D0"/>
    <w:rsid w:val="007F5F7F"/>
    <w:rsid w:val="007F6921"/>
    <w:rsid w:val="0080289C"/>
    <w:rsid w:val="00804FC2"/>
    <w:rsid w:val="00805001"/>
    <w:rsid w:val="00805ACE"/>
    <w:rsid w:val="00811492"/>
    <w:rsid w:val="00812B03"/>
    <w:rsid w:val="00813947"/>
    <w:rsid w:val="008150F5"/>
    <w:rsid w:val="008152D2"/>
    <w:rsid w:val="00815A62"/>
    <w:rsid w:val="00815D2A"/>
    <w:rsid w:val="008161B3"/>
    <w:rsid w:val="00820D35"/>
    <w:rsid w:val="00820E8B"/>
    <w:rsid w:val="00823EF1"/>
    <w:rsid w:val="00824B7A"/>
    <w:rsid w:val="00826192"/>
    <w:rsid w:val="00827199"/>
    <w:rsid w:val="00832916"/>
    <w:rsid w:val="0083346D"/>
    <w:rsid w:val="00833590"/>
    <w:rsid w:val="00835F54"/>
    <w:rsid w:val="00841BCE"/>
    <w:rsid w:val="008468F1"/>
    <w:rsid w:val="00846FE2"/>
    <w:rsid w:val="008470C6"/>
    <w:rsid w:val="00847638"/>
    <w:rsid w:val="00847E5A"/>
    <w:rsid w:val="008524B9"/>
    <w:rsid w:val="00852BF1"/>
    <w:rsid w:val="0085413B"/>
    <w:rsid w:val="0086073C"/>
    <w:rsid w:val="008617F5"/>
    <w:rsid w:val="00864BC5"/>
    <w:rsid w:val="00864C86"/>
    <w:rsid w:val="00871ACB"/>
    <w:rsid w:val="00871D1D"/>
    <w:rsid w:val="0088099B"/>
    <w:rsid w:val="008810C6"/>
    <w:rsid w:val="0088239C"/>
    <w:rsid w:val="0089090D"/>
    <w:rsid w:val="0089133B"/>
    <w:rsid w:val="00895442"/>
    <w:rsid w:val="008971C9"/>
    <w:rsid w:val="008A10AC"/>
    <w:rsid w:val="008A2BF7"/>
    <w:rsid w:val="008A2F6B"/>
    <w:rsid w:val="008A70BC"/>
    <w:rsid w:val="008B1F60"/>
    <w:rsid w:val="008B4D9E"/>
    <w:rsid w:val="008C11E1"/>
    <w:rsid w:val="008C35BC"/>
    <w:rsid w:val="008C45F1"/>
    <w:rsid w:val="008C64EA"/>
    <w:rsid w:val="008C7358"/>
    <w:rsid w:val="008D140C"/>
    <w:rsid w:val="008D1E7C"/>
    <w:rsid w:val="008D2CDC"/>
    <w:rsid w:val="008D2EB2"/>
    <w:rsid w:val="008D3297"/>
    <w:rsid w:val="008D35A5"/>
    <w:rsid w:val="008D4E91"/>
    <w:rsid w:val="008D51B7"/>
    <w:rsid w:val="008D580A"/>
    <w:rsid w:val="008E1D9D"/>
    <w:rsid w:val="008E2C94"/>
    <w:rsid w:val="008E4517"/>
    <w:rsid w:val="008E786A"/>
    <w:rsid w:val="008F4F25"/>
    <w:rsid w:val="00903F22"/>
    <w:rsid w:val="00904424"/>
    <w:rsid w:val="00904C06"/>
    <w:rsid w:val="00906829"/>
    <w:rsid w:val="00907B63"/>
    <w:rsid w:val="00911410"/>
    <w:rsid w:val="009148B3"/>
    <w:rsid w:val="00915884"/>
    <w:rsid w:val="0091649E"/>
    <w:rsid w:val="00917F6F"/>
    <w:rsid w:val="00921676"/>
    <w:rsid w:val="00921BDB"/>
    <w:rsid w:val="00922931"/>
    <w:rsid w:val="00923575"/>
    <w:rsid w:val="009235FB"/>
    <w:rsid w:val="009243E0"/>
    <w:rsid w:val="00925BB9"/>
    <w:rsid w:val="00927C7D"/>
    <w:rsid w:val="00927E50"/>
    <w:rsid w:val="00930087"/>
    <w:rsid w:val="009301EE"/>
    <w:rsid w:val="0093134D"/>
    <w:rsid w:val="00931CCF"/>
    <w:rsid w:val="00932733"/>
    <w:rsid w:val="00932D99"/>
    <w:rsid w:val="00935D3A"/>
    <w:rsid w:val="00936C13"/>
    <w:rsid w:val="00937DF9"/>
    <w:rsid w:val="0094027C"/>
    <w:rsid w:val="00941859"/>
    <w:rsid w:val="0094268F"/>
    <w:rsid w:val="00944756"/>
    <w:rsid w:val="00944B60"/>
    <w:rsid w:val="009452F7"/>
    <w:rsid w:val="00950018"/>
    <w:rsid w:val="009505FD"/>
    <w:rsid w:val="00951EFC"/>
    <w:rsid w:val="00952B44"/>
    <w:rsid w:val="009544AD"/>
    <w:rsid w:val="0095507E"/>
    <w:rsid w:val="009572A1"/>
    <w:rsid w:val="00957994"/>
    <w:rsid w:val="00961B75"/>
    <w:rsid w:val="00962502"/>
    <w:rsid w:val="00963EDD"/>
    <w:rsid w:val="00964746"/>
    <w:rsid w:val="00966DD2"/>
    <w:rsid w:val="009707EE"/>
    <w:rsid w:val="00972D9C"/>
    <w:rsid w:val="009730D8"/>
    <w:rsid w:val="00974B85"/>
    <w:rsid w:val="009756F3"/>
    <w:rsid w:val="00976706"/>
    <w:rsid w:val="00976A45"/>
    <w:rsid w:val="00977241"/>
    <w:rsid w:val="00981274"/>
    <w:rsid w:val="0098488D"/>
    <w:rsid w:val="00986091"/>
    <w:rsid w:val="00986CD7"/>
    <w:rsid w:val="00992BA3"/>
    <w:rsid w:val="00994B81"/>
    <w:rsid w:val="00996B33"/>
    <w:rsid w:val="009A2FA4"/>
    <w:rsid w:val="009A50E8"/>
    <w:rsid w:val="009A574B"/>
    <w:rsid w:val="009A5C0C"/>
    <w:rsid w:val="009A68A2"/>
    <w:rsid w:val="009A6BE3"/>
    <w:rsid w:val="009A7490"/>
    <w:rsid w:val="009B1F66"/>
    <w:rsid w:val="009B6435"/>
    <w:rsid w:val="009B78B4"/>
    <w:rsid w:val="009C615E"/>
    <w:rsid w:val="009C6EAD"/>
    <w:rsid w:val="009D013C"/>
    <w:rsid w:val="009D053A"/>
    <w:rsid w:val="009D2441"/>
    <w:rsid w:val="009D2C9F"/>
    <w:rsid w:val="009D6EC4"/>
    <w:rsid w:val="009D6F07"/>
    <w:rsid w:val="009D7921"/>
    <w:rsid w:val="009E0C82"/>
    <w:rsid w:val="009E1210"/>
    <w:rsid w:val="009E212E"/>
    <w:rsid w:val="009F2880"/>
    <w:rsid w:val="009F4E44"/>
    <w:rsid w:val="009F53E8"/>
    <w:rsid w:val="009F5A5F"/>
    <w:rsid w:val="009F6259"/>
    <w:rsid w:val="00A00BD0"/>
    <w:rsid w:val="00A02290"/>
    <w:rsid w:val="00A04590"/>
    <w:rsid w:val="00A121FF"/>
    <w:rsid w:val="00A13E48"/>
    <w:rsid w:val="00A16957"/>
    <w:rsid w:val="00A202AA"/>
    <w:rsid w:val="00A219CC"/>
    <w:rsid w:val="00A24815"/>
    <w:rsid w:val="00A266C7"/>
    <w:rsid w:val="00A26B45"/>
    <w:rsid w:val="00A26E61"/>
    <w:rsid w:val="00A313C0"/>
    <w:rsid w:val="00A3145F"/>
    <w:rsid w:val="00A416CA"/>
    <w:rsid w:val="00A44EDB"/>
    <w:rsid w:val="00A46335"/>
    <w:rsid w:val="00A46FD5"/>
    <w:rsid w:val="00A50E11"/>
    <w:rsid w:val="00A5187A"/>
    <w:rsid w:val="00A5496D"/>
    <w:rsid w:val="00A57AE9"/>
    <w:rsid w:val="00A611A8"/>
    <w:rsid w:val="00A62C57"/>
    <w:rsid w:val="00A63113"/>
    <w:rsid w:val="00A72354"/>
    <w:rsid w:val="00A72658"/>
    <w:rsid w:val="00A76A67"/>
    <w:rsid w:val="00A76B98"/>
    <w:rsid w:val="00A80DE1"/>
    <w:rsid w:val="00A8303D"/>
    <w:rsid w:val="00A83185"/>
    <w:rsid w:val="00A90BC2"/>
    <w:rsid w:val="00A93646"/>
    <w:rsid w:val="00A94E80"/>
    <w:rsid w:val="00A958DB"/>
    <w:rsid w:val="00A96672"/>
    <w:rsid w:val="00A977FB"/>
    <w:rsid w:val="00AA7510"/>
    <w:rsid w:val="00AC0083"/>
    <w:rsid w:val="00AC2A6B"/>
    <w:rsid w:val="00AC4404"/>
    <w:rsid w:val="00AC5C90"/>
    <w:rsid w:val="00AC66E0"/>
    <w:rsid w:val="00AC7319"/>
    <w:rsid w:val="00AC757A"/>
    <w:rsid w:val="00AD2360"/>
    <w:rsid w:val="00AD3C2B"/>
    <w:rsid w:val="00AD5CA4"/>
    <w:rsid w:val="00AE63D5"/>
    <w:rsid w:val="00AF00BD"/>
    <w:rsid w:val="00AF23AD"/>
    <w:rsid w:val="00AF5740"/>
    <w:rsid w:val="00AF58E7"/>
    <w:rsid w:val="00AF7B48"/>
    <w:rsid w:val="00B009DA"/>
    <w:rsid w:val="00B010DC"/>
    <w:rsid w:val="00B0174C"/>
    <w:rsid w:val="00B03F59"/>
    <w:rsid w:val="00B04C94"/>
    <w:rsid w:val="00B21FF5"/>
    <w:rsid w:val="00B262D2"/>
    <w:rsid w:val="00B2752A"/>
    <w:rsid w:val="00B3065E"/>
    <w:rsid w:val="00B3459B"/>
    <w:rsid w:val="00B345AA"/>
    <w:rsid w:val="00B36A03"/>
    <w:rsid w:val="00B37795"/>
    <w:rsid w:val="00B41223"/>
    <w:rsid w:val="00B41613"/>
    <w:rsid w:val="00B41E80"/>
    <w:rsid w:val="00B420AF"/>
    <w:rsid w:val="00B430FE"/>
    <w:rsid w:val="00B458EE"/>
    <w:rsid w:val="00B45FA0"/>
    <w:rsid w:val="00B46380"/>
    <w:rsid w:val="00B46EC4"/>
    <w:rsid w:val="00B472BA"/>
    <w:rsid w:val="00B63030"/>
    <w:rsid w:val="00B72EED"/>
    <w:rsid w:val="00B73A0D"/>
    <w:rsid w:val="00B73D06"/>
    <w:rsid w:val="00B74C78"/>
    <w:rsid w:val="00B75E2A"/>
    <w:rsid w:val="00B76F2F"/>
    <w:rsid w:val="00B806F4"/>
    <w:rsid w:val="00B80932"/>
    <w:rsid w:val="00B8118A"/>
    <w:rsid w:val="00B8135C"/>
    <w:rsid w:val="00B81645"/>
    <w:rsid w:val="00B870D6"/>
    <w:rsid w:val="00B873FE"/>
    <w:rsid w:val="00B92697"/>
    <w:rsid w:val="00B93719"/>
    <w:rsid w:val="00B96961"/>
    <w:rsid w:val="00B96DED"/>
    <w:rsid w:val="00B978B4"/>
    <w:rsid w:val="00BA2B2C"/>
    <w:rsid w:val="00BA317D"/>
    <w:rsid w:val="00BA6C5E"/>
    <w:rsid w:val="00BA7A9A"/>
    <w:rsid w:val="00BB1890"/>
    <w:rsid w:val="00BB259C"/>
    <w:rsid w:val="00BB321D"/>
    <w:rsid w:val="00BB33BD"/>
    <w:rsid w:val="00BC0637"/>
    <w:rsid w:val="00BC08E9"/>
    <w:rsid w:val="00BC2C14"/>
    <w:rsid w:val="00BC3173"/>
    <w:rsid w:val="00BC4548"/>
    <w:rsid w:val="00BC48C2"/>
    <w:rsid w:val="00BD06A8"/>
    <w:rsid w:val="00BD47BD"/>
    <w:rsid w:val="00BD4B4C"/>
    <w:rsid w:val="00BE4CD3"/>
    <w:rsid w:val="00BF1F03"/>
    <w:rsid w:val="00BF3818"/>
    <w:rsid w:val="00BF4DCD"/>
    <w:rsid w:val="00BF64B9"/>
    <w:rsid w:val="00BF76F4"/>
    <w:rsid w:val="00BF79D9"/>
    <w:rsid w:val="00BF7EC2"/>
    <w:rsid w:val="00C001DE"/>
    <w:rsid w:val="00C00DF0"/>
    <w:rsid w:val="00C10A92"/>
    <w:rsid w:val="00C126E8"/>
    <w:rsid w:val="00C12FF4"/>
    <w:rsid w:val="00C15DE6"/>
    <w:rsid w:val="00C17B54"/>
    <w:rsid w:val="00C20941"/>
    <w:rsid w:val="00C23307"/>
    <w:rsid w:val="00C259EE"/>
    <w:rsid w:val="00C25F4C"/>
    <w:rsid w:val="00C2622F"/>
    <w:rsid w:val="00C273D1"/>
    <w:rsid w:val="00C27EA0"/>
    <w:rsid w:val="00C30DED"/>
    <w:rsid w:val="00C32734"/>
    <w:rsid w:val="00C32E83"/>
    <w:rsid w:val="00C332A4"/>
    <w:rsid w:val="00C33FE9"/>
    <w:rsid w:val="00C36CC7"/>
    <w:rsid w:val="00C4277E"/>
    <w:rsid w:val="00C43C24"/>
    <w:rsid w:val="00C450FE"/>
    <w:rsid w:val="00C45412"/>
    <w:rsid w:val="00C5128A"/>
    <w:rsid w:val="00C51F77"/>
    <w:rsid w:val="00C52509"/>
    <w:rsid w:val="00C53EAC"/>
    <w:rsid w:val="00C55503"/>
    <w:rsid w:val="00C613B5"/>
    <w:rsid w:val="00C65538"/>
    <w:rsid w:val="00C66E4A"/>
    <w:rsid w:val="00C7198E"/>
    <w:rsid w:val="00C72606"/>
    <w:rsid w:val="00C74456"/>
    <w:rsid w:val="00C74C33"/>
    <w:rsid w:val="00C75185"/>
    <w:rsid w:val="00C75EF1"/>
    <w:rsid w:val="00C77A04"/>
    <w:rsid w:val="00C77BFD"/>
    <w:rsid w:val="00C82DAF"/>
    <w:rsid w:val="00C83CA9"/>
    <w:rsid w:val="00C83F2D"/>
    <w:rsid w:val="00C8419F"/>
    <w:rsid w:val="00C848AB"/>
    <w:rsid w:val="00C85FED"/>
    <w:rsid w:val="00C86DA5"/>
    <w:rsid w:val="00C879DE"/>
    <w:rsid w:val="00C91A50"/>
    <w:rsid w:val="00C936E5"/>
    <w:rsid w:val="00C94665"/>
    <w:rsid w:val="00C94688"/>
    <w:rsid w:val="00C94A93"/>
    <w:rsid w:val="00C979D5"/>
    <w:rsid w:val="00CA0799"/>
    <w:rsid w:val="00CA38CD"/>
    <w:rsid w:val="00CA4578"/>
    <w:rsid w:val="00CA5326"/>
    <w:rsid w:val="00CA7DA5"/>
    <w:rsid w:val="00CB6C32"/>
    <w:rsid w:val="00CC0350"/>
    <w:rsid w:val="00CC052A"/>
    <w:rsid w:val="00CC0739"/>
    <w:rsid w:val="00CC0EB3"/>
    <w:rsid w:val="00CC4630"/>
    <w:rsid w:val="00CD07B0"/>
    <w:rsid w:val="00CD2ED8"/>
    <w:rsid w:val="00CD4C86"/>
    <w:rsid w:val="00CD781C"/>
    <w:rsid w:val="00CE307F"/>
    <w:rsid w:val="00CE31C2"/>
    <w:rsid w:val="00CE376A"/>
    <w:rsid w:val="00CE4082"/>
    <w:rsid w:val="00CE5523"/>
    <w:rsid w:val="00CF2ACD"/>
    <w:rsid w:val="00CF6ED1"/>
    <w:rsid w:val="00D00D27"/>
    <w:rsid w:val="00D03F9A"/>
    <w:rsid w:val="00D11786"/>
    <w:rsid w:val="00D149DC"/>
    <w:rsid w:val="00D15393"/>
    <w:rsid w:val="00D17A17"/>
    <w:rsid w:val="00D27F8F"/>
    <w:rsid w:val="00D303B9"/>
    <w:rsid w:val="00D326CD"/>
    <w:rsid w:val="00D339DB"/>
    <w:rsid w:val="00D37DBC"/>
    <w:rsid w:val="00D42C29"/>
    <w:rsid w:val="00D42D17"/>
    <w:rsid w:val="00D43FD6"/>
    <w:rsid w:val="00D442D2"/>
    <w:rsid w:val="00D4487B"/>
    <w:rsid w:val="00D44EE2"/>
    <w:rsid w:val="00D50772"/>
    <w:rsid w:val="00D549A6"/>
    <w:rsid w:val="00D56719"/>
    <w:rsid w:val="00D56A9B"/>
    <w:rsid w:val="00D56C27"/>
    <w:rsid w:val="00D57692"/>
    <w:rsid w:val="00D60E57"/>
    <w:rsid w:val="00D61CE9"/>
    <w:rsid w:val="00D63267"/>
    <w:rsid w:val="00D653F0"/>
    <w:rsid w:val="00D676ED"/>
    <w:rsid w:val="00D7006A"/>
    <w:rsid w:val="00D732FB"/>
    <w:rsid w:val="00D73683"/>
    <w:rsid w:val="00D77C74"/>
    <w:rsid w:val="00D80301"/>
    <w:rsid w:val="00D8049D"/>
    <w:rsid w:val="00D870D9"/>
    <w:rsid w:val="00D926EC"/>
    <w:rsid w:val="00D940A1"/>
    <w:rsid w:val="00D94F26"/>
    <w:rsid w:val="00D96B5A"/>
    <w:rsid w:val="00D9789E"/>
    <w:rsid w:val="00D97CCA"/>
    <w:rsid w:val="00DA002D"/>
    <w:rsid w:val="00DA0062"/>
    <w:rsid w:val="00DA0688"/>
    <w:rsid w:val="00DA0C26"/>
    <w:rsid w:val="00DA2662"/>
    <w:rsid w:val="00DA50A2"/>
    <w:rsid w:val="00DB096D"/>
    <w:rsid w:val="00DB0B9E"/>
    <w:rsid w:val="00DB1DB9"/>
    <w:rsid w:val="00DB3D11"/>
    <w:rsid w:val="00DB5B9F"/>
    <w:rsid w:val="00DB6E0A"/>
    <w:rsid w:val="00DC0AC5"/>
    <w:rsid w:val="00DC335D"/>
    <w:rsid w:val="00DD4F66"/>
    <w:rsid w:val="00DD6B7B"/>
    <w:rsid w:val="00DD79CC"/>
    <w:rsid w:val="00DE01EB"/>
    <w:rsid w:val="00DE0CE0"/>
    <w:rsid w:val="00DE24F5"/>
    <w:rsid w:val="00DE2927"/>
    <w:rsid w:val="00DE2D9C"/>
    <w:rsid w:val="00DE491B"/>
    <w:rsid w:val="00DE7564"/>
    <w:rsid w:val="00DF16C8"/>
    <w:rsid w:val="00DF1FD8"/>
    <w:rsid w:val="00DF24A6"/>
    <w:rsid w:val="00DF24DC"/>
    <w:rsid w:val="00DF30C3"/>
    <w:rsid w:val="00DF3558"/>
    <w:rsid w:val="00DF38CA"/>
    <w:rsid w:val="00DF4172"/>
    <w:rsid w:val="00E02F13"/>
    <w:rsid w:val="00E03A36"/>
    <w:rsid w:val="00E07455"/>
    <w:rsid w:val="00E07667"/>
    <w:rsid w:val="00E113E6"/>
    <w:rsid w:val="00E11F8A"/>
    <w:rsid w:val="00E120B9"/>
    <w:rsid w:val="00E12D18"/>
    <w:rsid w:val="00E1381E"/>
    <w:rsid w:val="00E1695D"/>
    <w:rsid w:val="00E17016"/>
    <w:rsid w:val="00E175F3"/>
    <w:rsid w:val="00E20BFC"/>
    <w:rsid w:val="00E2202F"/>
    <w:rsid w:val="00E220DA"/>
    <w:rsid w:val="00E22928"/>
    <w:rsid w:val="00E238FD"/>
    <w:rsid w:val="00E240A1"/>
    <w:rsid w:val="00E245F3"/>
    <w:rsid w:val="00E2585A"/>
    <w:rsid w:val="00E27922"/>
    <w:rsid w:val="00E3116E"/>
    <w:rsid w:val="00E31D79"/>
    <w:rsid w:val="00E32EEC"/>
    <w:rsid w:val="00E3533E"/>
    <w:rsid w:val="00E40BC5"/>
    <w:rsid w:val="00E41BF9"/>
    <w:rsid w:val="00E42F67"/>
    <w:rsid w:val="00E46BC7"/>
    <w:rsid w:val="00E507EF"/>
    <w:rsid w:val="00E51429"/>
    <w:rsid w:val="00E526B7"/>
    <w:rsid w:val="00E52A1D"/>
    <w:rsid w:val="00E574FB"/>
    <w:rsid w:val="00E57786"/>
    <w:rsid w:val="00E672DA"/>
    <w:rsid w:val="00E71664"/>
    <w:rsid w:val="00E71D01"/>
    <w:rsid w:val="00E73160"/>
    <w:rsid w:val="00E740EE"/>
    <w:rsid w:val="00E751BF"/>
    <w:rsid w:val="00E757D3"/>
    <w:rsid w:val="00E76878"/>
    <w:rsid w:val="00E77367"/>
    <w:rsid w:val="00E77856"/>
    <w:rsid w:val="00E80219"/>
    <w:rsid w:val="00E81FBD"/>
    <w:rsid w:val="00E87134"/>
    <w:rsid w:val="00E9121C"/>
    <w:rsid w:val="00E932DD"/>
    <w:rsid w:val="00E949D8"/>
    <w:rsid w:val="00E94D4F"/>
    <w:rsid w:val="00E969EE"/>
    <w:rsid w:val="00E97AD5"/>
    <w:rsid w:val="00EA0727"/>
    <w:rsid w:val="00EA3B13"/>
    <w:rsid w:val="00EA49E9"/>
    <w:rsid w:val="00EA4CC8"/>
    <w:rsid w:val="00EA59F5"/>
    <w:rsid w:val="00EB06D8"/>
    <w:rsid w:val="00EB1378"/>
    <w:rsid w:val="00EB15FC"/>
    <w:rsid w:val="00EB1A13"/>
    <w:rsid w:val="00EB48E5"/>
    <w:rsid w:val="00EB5A9B"/>
    <w:rsid w:val="00EB74E9"/>
    <w:rsid w:val="00EB7712"/>
    <w:rsid w:val="00EC055D"/>
    <w:rsid w:val="00EC1A0C"/>
    <w:rsid w:val="00EC3365"/>
    <w:rsid w:val="00EC438B"/>
    <w:rsid w:val="00EC44C8"/>
    <w:rsid w:val="00EC56D7"/>
    <w:rsid w:val="00EC6E5F"/>
    <w:rsid w:val="00ED1442"/>
    <w:rsid w:val="00ED1522"/>
    <w:rsid w:val="00ED2A34"/>
    <w:rsid w:val="00ED401D"/>
    <w:rsid w:val="00ED7E19"/>
    <w:rsid w:val="00EE0D77"/>
    <w:rsid w:val="00EE17C3"/>
    <w:rsid w:val="00EE28CF"/>
    <w:rsid w:val="00EE49E4"/>
    <w:rsid w:val="00EE4DB3"/>
    <w:rsid w:val="00EE5F8E"/>
    <w:rsid w:val="00EF0ED9"/>
    <w:rsid w:val="00EF1D2E"/>
    <w:rsid w:val="00EF2054"/>
    <w:rsid w:val="00EF702D"/>
    <w:rsid w:val="00F025FE"/>
    <w:rsid w:val="00F034F8"/>
    <w:rsid w:val="00F0721C"/>
    <w:rsid w:val="00F10AE6"/>
    <w:rsid w:val="00F12B75"/>
    <w:rsid w:val="00F12DA6"/>
    <w:rsid w:val="00F1524F"/>
    <w:rsid w:val="00F152F2"/>
    <w:rsid w:val="00F1688E"/>
    <w:rsid w:val="00F17A21"/>
    <w:rsid w:val="00F25162"/>
    <w:rsid w:val="00F269B0"/>
    <w:rsid w:val="00F26F2A"/>
    <w:rsid w:val="00F278AD"/>
    <w:rsid w:val="00F31E55"/>
    <w:rsid w:val="00F43E4D"/>
    <w:rsid w:val="00F44883"/>
    <w:rsid w:val="00F47A4E"/>
    <w:rsid w:val="00F47A6C"/>
    <w:rsid w:val="00F50F15"/>
    <w:rsid w:val="00F52752"/>
    <w:rsid w:val="00F52D57"/>
    <w:rsid w:val="00F54971"/>
    <w:rsid w:val="00F55F84"/>
    <w:rsid w:val="00F561C1"/>
    <w:rsid w:val="00F57A0F"/>
    <w:rsid w:val="00F601B8"/>
    <w:rsid w:val="00F63068"/>
    <w:rsid w:val="00F64148"/>
    <w:rsid w:val="00F67531"/>
    <w:rsid w:val="00F703FF"/>
    <w:rsid w:val="00F71BB6"/>
    <w:rsid w:val="00F7306F"/>
    <w:rsid w:val="00F73324"/>
    <w:rsid w:val="00F80217"/>
    <w:rsid w:val="00F83028"/>
    <w:rsid w:val="00F83C3C"/>
    <w:rsid w:val="00F92FC0"/>
    <w:rsid w:val="00F93A88"/>
    <w:rsid w:val="00FA1187"/>
    <w:rsid w:val="00FA534E"/>
    <w:rsid w:val="00FA68E0"/>
    <w:rsid w:val="00FA7C0E"/>
    <w:rsid w:val="00FB070A"/>
    <w:rsid w:val="00FB0CEF"/>
    <w:rsid w:val="00FB3472"/>
    <w:rsid w:val="00FB40FF"/>
    <w:rsid w:val="00FC0628"/>
    <w:rsid w:val="00FC062A"/>
    <w:rsid w:val="00FC7D94"/>
    <w:rsid w:val="00FC7FBF"/>
    <w:rsid w:val="00FD0B8E"/>
    <w:rsid w:val="00FD352E"/>
    <w:rsid w:val="00FD4081"/>
    <w:rsid w:val="00FD44A3"/>
    <w:rsid w:val="00FD4BEF"/>
    <w:rsid w:val="00FD503C"/>
    <w:rsid w:val="00FD51D1"/>
    <w:rsid w:val="00FD61E1"/>
    <w:rsid w:val="00FE1742"/>
    <w:rsid w:val="00FE3061"/>
    <w:rsid w:val="00FE32B9"/>
    <w:rsid w:val="00FE400C"/>
    <w:rsid w:val="00FE518F"/>
    <w:rsid w:val="00FE5460"/>
    <w:rsid w:val="00FF1194"/>
    <w:rsid w:val="00FF2DA6"/>
    <w:rsid w:val="00FF39AD"/>
    <w:rsid w:val="00FF523D"/>
    <w:rsid w:val="00FF6678"/>
    <w:rsid w:val="70FF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F104927"/>
  <w15:docId w15:val="{AB858F3B-F4A7-434E-8118-5FFFFBB4E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sz w:val="22"/>
        <w:szCs w:val="22"/>
        <w:lang w:val="de-CH" w:eastAsia="en-US" w:bidi="ar-SA"/>
      </w:rPr>
    </w:rPrDefault>
    <w:pPrDefault>
      <w:pPr>
        <w:spacing w:line="276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locked="0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Standard">
    <w:name w:val="Normal"/>
    <w:qFormat/>
    <w:rsid w:val="00292165"/>
    <w:pPr>
      <w:spacing w:line="240" w:lineRule="auto"/>
      <w:jc w:val="both"/>
    </w:pPr>
    <w:rPr>
      <w:rFonts w:eastAsia="Times New Roman"/>
      <w:szCs w:val="24"/>
      <w:lang w:eastAsia="de-DE"/>
    </w:rPr>
  </w:style>
  <w:style w:type="paragraph" w:styleId="berschrift1">
    <w:name w:val="heading 1"/>
    <w:basedOn w:val="Standard"/>
    <w:link w:val="berschrift1Zchn"/>
    <w:autoRedefine/>
    <w:uiPriority w:val="9"/>
    <w:qFormat/>
    <w:rsid w:val="00EC44C8"/>
    <w:pPr>
      <w:keepNext/>
      <w:numPr>
        <w:numId w:val="1"/>
      </w:numPr>
      <w:spacing w:line="276" w:lineRule="auto"/>
      <w:ind w:left="357" w:hanging="357"/>
      <w:outlineLvl w:val="0"/>
    </w:pPr>
    <w:rPr>
      <w:rFonts w:eastAsiaTheme="majorEastAsia" w:cstheme="majorBidi"/>
      <w:b/>
      <w:bCs/>
      <w:kern w:val="32"/>
      <w:szCs w:val="32"/>
      <w:lang w:eastAsia="en-US"/>
    </w:rPr>
  </w:style>
  <w:style w:type="paragraph" w:styleId="berschrift2">
    <w:name w:val="heading 2"/>
    <w:basedOn w:val="Standard"/>
    <w:link w:val="berschrift2Zchn"/>
    <w:autoRedefine/>
    <w:uiPriority w:val="9"/>
    <w:unhideWhenUsed/>
    <w:qFormat/>
    <w:rsid w:val="00EC44C8"/>
    <w:pPr>
      <w:keepNext/>
      <w:numPr>
        <w:numId w:val="2"/>
      </w:numPr>
      <w:spacing w:line="276" w:lineRule="auto"/>
      <w:ind w:left="357" w:hanging="357"/>
      <w:outlineLvl w:val="1"/>
    </w:pPr>
    <w:rPr>
      <w:rFonts w:eastAsiaTheme="majorEastAsia" w:cstheme="majorBidi"/>
      <w:bCs/>
      <w:iCs/>
      <w:szCs w:val="28"/>
      <w:lang w:eastAsia="en-US"/>
    </w:rPr>
  </w:style>
  <w:style w:type="paragraph" w:styleId="berschrift3">
    <w:name w:val="heading 3"/>
    <w:basedOn w:val="Standard"/>
    <w:link w:val="berschrift3Zchn"/>
    <w:autoRedefine/>
    <w:uiPriority w:val="9"/>
    <w:unhideWhenUsed/>
    <w:qFormat/>
    <w:rsid w:val="00EC44C8"/>
    <w:pPr>
      <w:keepNext/>
      <w:numPr>
        <w:numId w:val="3"/>
      </w:numPr>
      <w:spacing w:line="276" w:lineRule="auto"/>
      <w:outlineLvl w:val="2"/>
    </w:pPr>
    <w:rPr>
      <w:rFonts w:eastAsiaTheme="majorEastAsia" w:cstheme="majorBidi"/>
      <w:bCs/>
      <w:i/>
      <w:szCs w:val="26"/>
      <w:lang w:eastAsia="en-US"/>
    </w:rPr>
  </w:style>
  <w:style w:type="paragraph" w:styleId="berschrift4">
    <w:name w:val="heading 4"/>
    <w:basedOn w:val="Standard"/>
    <w:link w:val="berschrift4Zchn"/>
    <w:autoRedefine/>
    <w:uiPriority w:val="9"/>
    <w:unhideWhenUsed/>
    <w:qFormat/>
    <w:rsid w:val="00EC44C8"/>
    <w:pPr>
      <w:keepNext/>
      <w:numPr>
        <w:numId w:val="4"/>
      </w:numPr>
      <w:spacing w:line="276" w:lineRule="auto"/>
      <w:ind w:left="357" w:hanging="357"/>
      <w:outlineLvl w:val="3"/>
    </w:pPr>
    <w:rPr>
      <w:rFonts w:eastAsiaTheme="minorEastAsia" w:cstheme="minorBidi"/>
      <w:bCs/>
      <w:szCs w:val="28"/>
      <w:lang w:eastAsia="en-US"/>
    </w:rPr>
  </w:style>
  <w:style w:type="paragraph" w:styleId="berschrift5">
    <w:name w:val="heading 5"/>
    <w:basedOn w:val="Standard"/>
    <w:link w:val="berschrift5Zchn"/>
    <w:uiPriority w:val="9"/>
    <w:semiHidden/>
    <w:unhideWhenUsed/>
    <w:qFormat/>
    <w:rsid w:val="00EC44C8"/>
    <w:pPr>
      <w:numPr>
        <w:numId w:val="5"/>
      </w:numPr>
      <w:spacing w:line="276" w:lineRule="auto"/>
      <w:ind w:left="357" w:hanging="357"/>
      <w:outlineLvl w:val="4"/>
    </w:pPr>
    <w:rPr>
      <w:rFonts w:eastAsiaTheme="minorEastAsia" w:cstheme="minorBidi"/>
      <w:bCs/>
      <w:iCs/>
      <w:szCs w:val="26"/>
      <w:lang w:eastAsia="en-US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locked/>
    <w:rsid w:val="00EA0727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locked/>
    <w:rsid w:val="00EA0727"/>
    <w:pPr>
      <w:spacing w:before="240" w:after="60"/>
      <w:outlineLvl w:val="6"/>
    </w:pPr>
    <w:rPr>
      <w:rFonts w:asciiTheme="minorHAnsi" w:eastAsiaTheme="minorEastAsia" w:hAnsiTheme="minorHAnsi" w:cstheme="minorBidi"/>
      <w:sz w:val="24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locked/>
    <w:rsid w:val="00EA0727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locked/>
    <w:rsid w:val="00EA0727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C44C8"/>
    <w:rPr>
      <w:rFonts w:eastAsiaTheme="majorEastAsia" w:cstheme="majorBidi"/>
      <w:b/>
      <w:bCs/>
      <w:kern w:val="32"/>
      <w:szCs w:val="32"/>
    </w:rPr>
  </w:style>
  <w:style w:type="paragraph" w:styleId="KeinLeerraum">
    <w:name w:val="No Spacing"/>
    <w:autoRedefine/>
    <w:uiPriority w:val="1"/>
    <w:qFormat/>
    <w:rsid w:val="000F46E7"/>
    <w:pPr>
      <w:jc w:val="both"/>
    </w:pPr>
    <w:rPr>
      <w:lang w:val="en-GB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C44C8"/>
    <w:rPr>
      <w:rFonts w:eastAsiaTheme="majorEastAsia" w:cstheme="majorBidi"/>
      <w:bCs/>
      <w:iCs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C44C8"/>
    <w:rPr>
      <w:rFonts w:eastAsiaTheme="majorEastAsia" w:cstheme="majorBidi"/>
      <w:bCs/>
      <w:i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EC44C8"/>
    <w:rPr>
      <w:rFonts w:eastAsiaTheme="minorEastAsia" w:cstheme="minorBidi"/>
      <w:bCs/>
      <w:szCs w:val="28"/>
    </w:rPr>
  </w:style>
  <w:style w:type="paragraph" w:styleId="Inhaltsverzeichnisberschrift">
    <w:name w:val="TOC Heading"/>
    <w:basedOn w:val="Standard"/>
    <w:next w:val="Standard"/>
    <w:autoRedefine/>
    <w:uiPriority w:val="39"/>
    <w:unhideWhenUsed/>
    <w:qFormat/>
    <w:rsid w:val="00EC44C8"/>
    <w:pPr>
      <w:keepNext/>
      <w:spacing w:before="240" w:after="240" w:line="276" w:lineRule="auto"/>
    </w:pPr>
    <w:rPr>
      <w:rFonts w:asciiTheme="minorHAnsi" w:eastAsiaTheme="majorEastAsia" w:hAnsiTheme="minorHAnsi" w:cstheme="minorBidi"/>
      <w:bCs/>
      <w:color w:val="A5ACAF"/>
      <w:kern w:val="32"/>
      <w:sz w:val="24"/>
      <w:szCs w:val="22"/>
      <w:lang w:eastAsia="en-US"/>
    </w:rPr>
  </w:style>
  <w:style w:type="paragraph" w:customStyle="1" w:styleId="TitelStandard-Vorlage">
    <w:name w:val="Titel Standard-Vorlage"/>
    <w:basedOn w:val="Standard"/>
    <w:qFormat/>
    <w:rsid w:val="00820D35"/>
    <w:pPr>
      <w:spacing w:before="600" w:after="480" w:line="276" w:lineRule="auto"/>
    </w:pPr>
    <w:rPr>
      <w:rFonts w:eastAsia="Calibri"/>
      <w:color w:val="333399"/>
      <w:sz w:val="28"/>
      <w:szCs w:val="22"/>
      <w:lang w:eastAsia="en-US"/>
    </w:rPr>
  </w:style>
  <w:style w:type="paragraph" w:customStyle="1" w:styleId="UntertitelStandard-Vorlage">
    <w:name w:val="Untertitel Standard-Vorlage"/>
    <w:basedOn w:val="Standard"/>
    <w:qFormat/>
    <w:rsid w:val="00472F55"/>
    <w:pPr>
      <w:spacing w:before="240" w:after="240" w:line="276" w:lineRule="auto"/>
    </w:pPr>
    <w:rPr>
      <w:rFonts w:eastAsia="Calibri"/>
      <w:color w:val="A5ACAF"/>
      <w:sz w:val="28"/>
      <w:szCs w:val="22"/>
      <w:lang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C44C8"/>
    <w:rPr>
      <w:rFonts w:eastAsiaTheme="minorEastAsia" w:cstheme="minorBidi"/>
      <w:bCs/>
      <w:iCs/>
      <w:szCs w:val="26"/>
    </w:rPr>
  </w:style>
  <w:style w:type="table" w:styleId="Tabellenraster">
    <w:name w:val="Table Grid"/>
    <w:basedOn w:val="NormaleTabelle"/>
    <w:uiPriority w:val="59"/>
    <w:rsid w:val="00472F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A0727"/>
    <w:rPr>
      <w:rFonts w:asciiTheme="minorHAnsi" w:eastAsiaTheme="minorEastAsia" w:hAnsiTheme="minorHAnsi" w:cstheme="minorBidi"/>
      <w:b/>
      <w:bCs/>
      <w:sz w:val="22"/>
      <w:szCs w:val="22"/>
      <w:lang w:val="en-GB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A0727"/>
    <w:rPr>
      <w:rFonts w:asciiTheme="minorHAnsi" w:eastAsiaTheme="minorEastAsia" w:hAnsiTheme="minorHAnsi" w:cstheme="minorBidi"/>
      <w:sz w:val="24"/>
      <w:szCs w:val="24"/>
      <w:lang w:val="en-GB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A0727"/>
    <w:rPr>
      <w:rFonts w:asciiTheme="minorHAnsi" w:eastAsiaTheme="minorEastAsia" w:hAnsiTheme="minorHAnsi" w:cstheme="minorBidi"/>
      <w:i/>
      <w:iCs/>
      <w:sz w:val="24"/>
      <w:szCs w:val="24"/>
      <w:lang w:val="en-GB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A0727"/>
    <w:rPr>
      <w:rFonts w:asciiTheme="majorHAnsi" w:eastAsiaTheme="majorEastAsia" w:hAnsiTheme="majorHAnsi" w:cstheme="majorBidi"/>
      <w:sz w:val="22"/>
      <w:szCs w:val="22"/>
      <w:lang w:val="en-GB"/>
    </w:rPr>
  </w:style>
  <w:style w:type="character" w:styleId="Hyperlink">
    <w:name w:val="Hyperlink"/>
    <w:basedOn w:val="Absatz-Standardschriftart"/>
    <w:uiPriority w:val="99"/>
    <w:unhideWhenUsed/>
    <w:qFormat/>
    <w:locked/>
    <w:rsid w:val="00820D35"/>
    <w:rPr>
      <w:color w:val="333399"/>
      <w:u w:val="single"/>
    </w:rPr>
  </w:style>
  <w:style w:type="paragraph" w:styleId="NurText">
    <w:name w:val="Plain Text"/>
    <w:basedOn w:val="Standard"/>
    <w:link w:val="NurTextZchn"/>
    <w:uiPriority w:val="99"/>
    <w:semiHidden/>
    <w:locked/>
    <w:rsid w:val="00472F55"/>
    <w:rPr>
      <w:rFonts w:cs="Consolas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BD06A8"/>
    <w:rPr>
      <w:rFonts w:ascii="Frutiger" w:hAnsi="Frutiger" w:cs="Consolas"/>
      <w:szCs w:val="21"/>
    </w:rPr>
  </w:style>
  <w:style w:type="paragraph" w:styleId="Listenabsatz">
    <w:name w:val="List Paragraph"/>
    <w:basedOn w:val="Standard"/>
    <w:uiPriority w:val="34"/>
    <w:qFormat/>
    <w:locked/>
    <w:rsid w:val="00EC44C8"/>
    <w:pPr>
      <w:tabs>
        <w:tab w:val="left" w:pos="4253"/>
      </w:tabs>
    </w:pPr>
    <w:rPr>
      <w:rFonts w:cs="Arial"/>
      <w:color w:val="333333"/>
    </w:rPr>
  </w:style>
  <w:style w:type="paragraph" w:styleId="Verzeichnis2">
    <w:name w:val="toc 2"/>
    <w:basedOn w:val="Standard"/>
    <w:next w:val="Standard"/>
    <w:autoRedefine/>
    <w:uiPriority w:val="39"/>
    <w:semiHidden/>
    <w:unhideWhenUsed/>
    <w:qFormat/>
    <w:locked/>
    <w:rsid w:val="00EC44C8"/>
    <w:pPr>
      <w:spacing w:after="100" w:line="276" w:lineRule="auto"/>
      <w:ind w:left="220"/>
      <w:jc w:val="left"/>
    </w:pPr>
    <w:rPr>
      <w:rFonts w:asciiTheme="minorHAnsi" w:eastAsiaTheme="minorEastAsia" w:hAnsiTheme="minorHAnsi" w:cstheme="minorBidi"/>
      <w:szCs w:val="22"/>
      <w:lang w:eastAsia="de-CH"/>
    </w:rPr>
  </w:style>
  <w:style w:type="paragraph" w:styleId="Verzeichnis1">
    <w:name w:val="toc 1"/>
    <w:basedOn w:val="Standard"/>
    <w:next w:val="Standard"/>
    <w:autoRedefine/>
    <w:uiPriority w:val="39"/>
    <w:semiHidden/>
    <w:unhideWhenUsed/>
    <w:qFormat/>
    <w:locked/>
    <w:rsid w:val="00EC44C8"/>
    <w:pPr>
      <w:spacing w:after="100" w:line="276" w:lineRule="auto"/>
      <w:jc w:val="left"/>
    </w:pPr>
    <w:rPr>
      <w:rFonts w:asciiTheme="minorHAnsi" w:eastAsiaTheme="minorEastAsia" w:hAnsiTheme="minorHAnsi" w:cstheme="minorBidi"/>
      <w:szCs w:val="22"/>
      <w:lang w:eastAsia="de-CH"/>
    </w:rPr>
  </w:style>
  <w:style w:type="paragraph" w:styleId="Verzeichnis3">
    <w:name w:val="toc 3"/>
    <w:basedOn w:val="Standard"/>
    <w:next w:val="Standard"/>
    <w:autoRedefine/>
    <w:uiPriority w:val="39"/>
    <w:unhideWhenUsed/>
    <w:qFormat/>
    <w:locked/>
    <w:rsid w:val="00EC44C8"/>
    <w:pPr>
      <w:spacing w:after="60" w:line="276" w:lineRule="auto"/>
      <w:jc w:val="left"/>
    </w:pPr>
    <w:rPr>
      <w:rFonts w:asciiTheme="minorHAnsi" w:eastAsiaTheme="minorEastAsia" w:hAnsiTheme="minorHAnsi" w:cstheme="minorBidi"/>
      <w:szCs w:val="22"/>
      <w:lang w:eastAsia="de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locked/>
    <w:rsid w:val="00EC44C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44C8"/>
    <w:rPr>
      <w:rFonts w:ascii="Tahoma" w:eastAsia="Times New Roman" w:hAnsi="Tahoma" w:cs="Tahoma"/>
      <w:sz w:val="16"/>
      <w:szCs w:val="16"/>
      <w:lang w:eastAsia="de-DE"/>
    </w:rPr>
  </w:style>
  <w:style w:type="paragraph" w:styleId="Kopfzeile">
    <w:name w:val="header"/>
    <w:basedOn w:val="Standard"/>
    <w:link w:val="KopfzeileZchn"/>
    <w:uiPriority w:val="99"/>
    <w:unhideWhenUsed/>
    <w:locked/>
    <w:rsid w:val="00CC035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C0350"/>
    <w:rPr>
      <w:rFonts w:ascii="Frutiger" w:eastAsia="Times New Roman" w:hAnsi="Frutiger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locked/>
    <w:rsid w:val="00CC035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C0350"/>
    <w:rPr>
      <w:rFonts w:ascii="Frutiger" w:eastAsia="Times New Roman" w:hAnsi="Frutiger"/>
      <w:szCs w:val="24"/>
      <w:lang w:eastAsia="de-DE"/>
    </w:rPr>
  </w:style>
  <w:style w:type="character" w:styleId="Platzhaltertext">
    <w:name w:val="Placeholder Text"/>
    <w:basedOn w:val="Absatz-Standardschriftart"/>
    <w:uiPriority w:val="99"/>
    <w:semiHidden/>
    <w:locked/>
    <w:rsid w:val="00442B37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47A4E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locked/>
    <w:rsid w:val="007D7D4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locked/>
    <w:rsid w:val="007D7D45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7D7D45"/>
    <w:rPr>
      <w:rFonts w:eastAsia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locked/>
    <w:rsid w:val="007D7D4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D7D45"/>
    <w:rPr>
      <w:rFonts w:eastAsia="Times New Roman"/>
      <w:b/>
      <w:bCs/>
      <w:sz w:val="20"/>
      <w:szCs w:val="20"/>
      <w:lang w:eastAsia="de-DE"/>
    </w:rPr>
  </w:style>
  <w:style w:type="character" w:styleId="Erwhnung">
    <w:name w:val="Mention"/>
    <w:basedOn w:val="Absatz-Standardschriftart"/>
    <w:uiPriority w:val="99"/>
    <w:unhideWhenUsed/>
    <w:rsid w:val="007D7D45"/>
    <w:rPr>
      <w:color w:val="2B579A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locked/>
    <w:rsid w:val="00107322"/>
    <w:rPr>
      <w:color w:val="800080" w:themeColor="followedHyperlink"/>
      <w:u w:val="single"/>
    </w:rPr>
  </w:style>
  <w:style w:type="paragraph" w:styleId="berarbeitung">
    <w:name w:val="Revision"/>
    <w:hidden/>
    <w:uiPriority w:val="99"/>
    <w:semiHidden/>
    <w:rsid w:val="00222626"/>
    <w:pPr>
      <w:spacing w:line="240" w:lineRule="auto"/>
    </w:pPr>
    <w:rPr>
      <w:rFonts w:eastAsia="Times New Roman"/>
      <w:szCs w:val="24"/>
      <w:lang w:eastAsia="de-DE"/>
    </w:rPr>
  </w:style>
  <w:style w:type="paragraph" w:styleId="StandardWeb">
    <w:name w:val="Normal (Web)"/>
    <w:basedOn w:val="Standard"/>
    <w:uiPriority w:val="99"/>
    <w:semiHidden/>
    <w:unhideWhenUsed/>
    <w:locked/>
    <w:rsid w:val="000667CB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8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28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6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07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099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37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4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2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59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5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92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10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5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54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85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11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99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0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19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5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40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35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13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2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15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62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11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4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0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72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14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96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99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93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0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26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82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2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54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renz.providoli\RWO%20AG\0102%20RWO%20Team%20-%20Dokumente\Kommunikation\2.%20CD\Vorlagen\GRO\Protokoll_Vorlage_GR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147312B4E5441819938F4011E4F60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FF608B-FA2F-411E-90D3-BE8682862C3C}"/>
      </w:docPartPr>
      <w:docPartBody>
        <w:p w:rsidR="00000000" w:rsidRDefault="00905A05" w:rsidP="00905A05">
          <w:pPr>
            <w:pStyle w:val="4147312B4E5441819938F4011E4F60BF"/>
          </w:pPr>
          <w:r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utiger">
    <w:altName w:val="Calibri"/>
    <w:panose1 w:val="020B05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A05"/>
    <w:rsid w:val="000A1C90"/>
    <w:rsid w:val="00905A05"/>
    <w:rsid w:val="00BF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05A05"/>
  </w:style>
  <w:style w:type="paragraph" w:customStyle="1" w:styleId="65DC7D556B034FE0B09C6C68CD9A91C7">
    <w:name w:val="65DC7D556B034FE0B09C6C68CD9A91C7"/>
  </w:style>
  <w:style w:type="paragraph" w:customStyle="1" w:styleId="65D9C1954A064479A8188430D05D9499">
    <w:name w:val="65D9C1954A064479A8188430D05D9499"/>
  </w:style>
  <w:style w:type="paragraph" w:customStyle="1" w:styleId="887C3F14AF254BE187CF86BE98A36DD0">
    <w:name w:val="887C3F14AF254BE187CF86BE98A36DD0"/>
    <w:rsid w:val="00905A05"/>
  </w:style>
  <w:style w:type="paragraph" w:customStyle="1" w:styleId="4147312B4E5441819938F4011E4F60BF">
    <w:name w:val="4147312B4E5441819938F4011E4F60BF"/>
    <w:rsid w:val="00905A05"/>
  </w:style>
  <w:style w:type="paragraph" w:customStyle="1" w:styleId="F08CB4E10BE449509FC95F9964A39D21">
    <w:name w:val="F08CB4E10BE449509FC95F9964A39D21"/>
    <w:rsid w:val="00905A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74c93ac-8fd7-4d2c-8e2a-e406240d759a">
      <UserInfo>
        <DisplayName/>
        <AccountId xsi:nil="true"/>
        <AccountType/>
      </UserInfo>
    </SharedWithUsers>
    <TaxCatchAll xmlns="774c93ac-8fd7-4d2c-8e2a-e406240d759a" xsi:nil="true"/>
    <lcf76f155ced4ddcb4097134ff3c332f xmlns="fef04c0a-0f19-41ab-958a-daa3919f53c5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A959F1FBF05948BD77274CD46E3C42" ma:contentTypeVersion="19" ma:contentTypeDescription="Ein neues Dokument erstellen." ma:contentTypeScope="" ma:versionID="eaf8542953518824f5c0060306c35c17">
  <xsd:schema xmlns:xsd="http://www.w3.org/2001/XMLSchema" xmlns:xs="http://www.w3.org/2001/XMLSchema" xmlns:p="http://schemas.microsoft.com/office/2006/metadata/properties" xmlns:ns2="fef04c0a-0f19-41ab-958a-daa3919f53c5" xmlns:ns3="774c93ac-8fd7-4d2c-8e2a-e406240d759a" targetNamespace="http://schemas.microsoft.com/office/2006/metadata/properties" ma:root="true" ma:fieldsID="55a69d538410c7fb27a0d2cf3b65a197" ns2:_="" ns3:_="">
    <xsd:import namespace="fef04c0a-0f19-41ab-958a-daa3919f53c5"/>
    <xsd:import namespace="774c93ac-8fd7-4d2c-8e2a-e406240d75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f04c0a-0f19-41ab-958a-daa3919f53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3514cf62-5ad7-4c2a-aac2-2a3b622032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c93ac-8fd7-4d2c-8e2a-e406240d759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d39e720-7413-4fd3-bc36-97de6446ab6b}" ma:internalName="TaxCatchAll" ma:showField="CatchAllData" ma:web="774c93ac-8fd7-4d2c-8e2a-e406240d75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21B386-CA76-4F31-9F49-A7B2318A2A90}">
  <ds:schemaRefs>
    <ds:schemaRef ds:uri="http://schemas.microsoft.com/office/2006/metadata/properties"/>
    <ds:schemaRef ds:uri="http://schemas.microsoft.com/office/infopath/2007/PartnerControls"/>
    <ds:schemaRef ds:uri="774c93ac-8fd7-4d2c-8e2a-e406240d759a"/>
    <ds:schemaRef ds:uri="fef04c0a-0f19-41ab-958a-daa3919f53c5"/>
  </ds:schemaRefs>
</ds:datastoreItem>
</file>

<file path=customXml/itemProps2.xml><?xml version="1.0" encoding="utf-8"?>
<ds:datastoreItem xmlns:ds="http://schemas.openxmlformats.org/officeDocument/2006/customXml" ds:itemID="{7467D375-FB7D-442B-9A79-50AA5A7F25B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B458375-8A55-48ED-BEE6-B759F6C509C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E9F469-E721-4ABF-BDE6-CEE5FB9A37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f04c0a-0f19-41ab-958a-daa3919f53c5"/>
    <ds:schemaRef ds:uri="774c93ac-8fd7-4d2c-8e2a-e406240d75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Protokoll_Vorlage_GRO.dotx</Template>
  <TotalTime>0</TotalTime>
  <Pages>2</Pages>
  <Words>104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 Providoli</dc:creator>
  <cp:keywords/>
  <dc:description/>
  <cp:lastModifiedBy>PROVIDOLI Lorenz (STD)</cp:lastModifiedBy>
  <cp:revision>1</cp:revision>
  <cp:lastPrinted>2025-03-10T23:08:00Z</cp:lastPrinted>
  <dcterms:created xsi:type="dcterms:W3CDTF">2025-05-19T12:33:00Z</dcterms:created>
  <dcterms:modified xsi:type="dcterms:W3CDTF">2025-05-19T14:21:00Z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0x0101000EA959F1FBF05948BD77274CD46E3C42</vt:lpwstr>
  </property>
  <property fmtid="{D5CDD505-2E9C-101B-9397-08002B2CF9AE}" pid="3" name="Order">
    <vt:r8>391000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